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28BC4" w14:textId="48854884" w:rsidR="001E2B52" w:rsidRPr="00F55B5C" w:rsidRDefault="00F55B5C" w:rsidP="008B56D9">
      <w:pPr>
        <w:rPr>
          <w:rFonts w:ascii="Arial" w:hAnsi="Arial" w:cs="Arial"/>
          <w:b/>
          <w:bCs/>
        </w:rPr>
      </w:pPr>
      <w:r w:rsidRPr="00F55B5C">
        <w:rPr>
          <w:rFonts w:ascii="Arial" w:hAnsi="Arial" w:cs="Arial"/>
          <w:b/>
          <w:bCs/>
        </w:rPr>
        <w:t>PART 1</w:t>
      </w:r>
    </w:p>
    <w:p w14:paraId="137892CE" w14:textId="77777777" w:rsidR="00302850" w:rsidRPr="00D911F1" w:rsidRDefault="00302850" w:rsidP="00302850">
      <w:pPr>
        <w:rPr>
          <w:rStyle w:val="Heading1Char"/>
          <w:rFonts w:ascii="Arial" w:hAnsi="Arial" w:cs="Arial"/>
          <w:b w:val="0"/>
          <w:bCs w:val="0"/>
        </w:rPr>
      </w:pPr>
    </w:p>
    <w:p w14:paraId="13A4AFF2" w14:textId="77777777" w:rsidR="00302850" w:rsidRPr="00D911F1" w:rsidRDefault="00302850" w:rsidP="00302850">
      <w:pPr>
        <w:rPr>
          <w:rStyle w:val="Heading1Char"/>
          <w:rFonts w:ascii="Arial" w:hAnsi="Arial" w:cs="Arial"/>
          <w:b w:val="0"/>
          <w:bCs w:val="0"/>
        </w:rPr>
      </w:pPr>
    </w:p>
    <w:p w14:paraId="2FFE98DA" w14:textId="6C56CB79" w:rsidR="002F187F" w:rsidRPr="00D40BA9" w:rsidRDefault="002370FE" w:rsidP="002F187F">
      <w:pPr>
        <w:rPr>
          <w:rFonts w:cs="Arial"/>
          <w:b/>
          <w:bCs/>
          <w:sz w:val="40"/>
          <w:szCs w:val="40"/>
        </w:rPr>
      </w:pPr>
      <w:r>
        <w:rPr>
          <w:rFonts w:cs="Arial"/>
          <w:b/>
          <w:bCs/>
          <w:sz w:val="40"/>
          <w:szCs w:val="40"/>
        </w:rPr>
        <w:t>[Role Title]</w:t>
      </w:r>
    </w:p>
    <w:p w14:paraId="488CDE4A" w14:textId="77777777" w:rsidR="00CE277E" w:rsidRPr="00D911F1" w:rsidRDefault="00CE277E" w:rsidP="009F4CF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3362"/>
        <w:gridCol w:w="3362"/>
      </w:tblGrid>
      <w:tr w:rsidR="00CA5FE0" w:rsidRPr="005E5ED4" w14:paraId="0CB8A9D3" w14:textId="77777777" w:rsidTr="00D22FEA">
        <w:tc>
          <w:tcPr>
            <w:tcW w:w="3377" w:type="dxa"/>
          </w:tcPr>
          <w:p w14:paraId="5F3886B0" w14:textId="77777777" w:rsidR="00CA5FE0" w:rsidRPr="00D911F1" w:rsidRDefault="00CA5FE0" w:rsidP="00D22FEA">
            <w:pPr>
              <w:spacing w:before="100" w:beforeAutospacing="1"/>
              <w:ind w:left="-113" w:right="-113"/>
              <w:jc w:val="both"/>
              <w:rPr>
                <w:rFonts w:ascii="Arial" w:hAnsi="Arial" w:cs="Arial"/>
              </w:rPr>
            </w:pPr>
            <w:r w:rsidRPr="00D911F1">
              <w:rPr>
                <w:rFonts w:ascii="Arial" w:hAnsi="Arial" w:cs="Arial"/>
                <w:noProof/>
                <w:lang w:eastAsia="en-GB"/>
              </w:rPr>
              <w:drawing>
                <wp:inline distT="0" distB="0" distL="0" distR="0" wp14:anchorId="70875A72" wp14:editId="13A5C047">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1693E48F" w14:textId="77777777" w:rsidR="00CA5FE0" w:rsidRPr="00D911F1" w:rsidRDefault="00CA5FE0" w:rsidP="00D22FEA">
            <w:pPr>
              <w:spacing w:before="100" w:beforeAutospacing="1"/>
              <w:ind w:left="-113" w:right="-113"/>
              <w:jc w:val="center"/>
              <w:rPr>
                <w:rFonts w:ascii="Arial" w:hAnsi="Arial" w:cs="Arial"/>
              </w:rPr>
            </w:pPr>
            <w:r w:rsidRPr="00D911F1">
              <w:rPr>
                <w:rFonts w:ascii="Arial" w:hAnsi="Arial" w:cs="Arial"/>
                <w:noProof/>
                <w:lang w:eastAsia="en-GB"/>
              </w:rPr>
              <w:drawing>
                <wp:inline distT="0" distB="0" distL="0" distR="0" wp14:anchorId="58CE16D1" wp14:editId="754E4483">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2B3F487" w14:textId="77777777" w:rsidR="00CA5FE0" w:rsidRPr="00D911F1" w:rsidRDefault="00CA5FE0" w:rsidP="00D22FEA">
            <w:pPr>
              <w:spacing w:before="100" w:beforeAutospacing="1"/>
              <w:ind w:left="-113" w:right="-113"/>
              <w:jc w:val="right"/>
              <w:rPr>
                <w:rFonts w:ascii="Arial" w:hAnsi="Arial" w:cs="Arial"/>
              </w:rPr>
            </w:pPr>
            <w:r w:rsidRPr="00D911F1">
              <w:rPr>
                <w:rFonts w:ascii="Arial" w:hAnsi="Arial" w:cs="Arial"/>
                <w:noProof/>
                <w:lang w:eastAsia="en-GB"/>
              </w:rPr>
              <w:drawing>
                <wp:inline distT="0" distB="0" distL="0" distR="0" wp14:anchorId="56A747B4" wp14:editId="6A76B6CE">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2357C1C5" w14:textId="77777777" w:rsidR="009F4CF1" w:rsidRPr="00D911F1" w:rsidRDefault="009F4CF1" w:rsidP="009F4CF1">
      <w:pPr>
        <w:rPr>
          <w:rFonts w:ascii="Arial" w:hAnsi="Arial" w:cs="Arial"/>
        </w:rPr>
      </w:pPr>
    </w:p>
    <w:p w14:paraId="78B16C4B" w14:textId="77777777" w:rsidR="00706298" w:rsidRPr="00AE7DE5" w:rsidRDefault="00706298" w:rsidP="001D2F8C">
      <w:pPr>
        <w:pStyle w:val="Heading3"/>
        <w:rPr>
          <w:rFonts w:ascii="Titillium" w:hAnsi="Titillium" w:cs="Arial"/>
        </w:rPr>
      </w:pPr>
      <w:r w:rsidRPr="00AE7DE5">
        <w:rPr>
          <w:rFonts w:ascii="Titillium" w:hAnsi="Titillium" w:cs="Arial"/>
        </w:rPr>
        <w:t>ROLE DESCRIPTION</w:t>
      </w:r>
      <w:r w:rsidRPr="00AE7DE5">
        <w:rPr>
          <w:rFonts w:ascii="Titillium" w:hAnsi="Titillium" w:cs="Arial"/>
        </w:rPr>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283"/>
        <w:gridCol w:w="7261"/>
      </w:tblGrid>
      <w:tr w:rsidR="00107F35" w:rsidRPr="00AE7DE5" w14:paraId="4595AC05" w14:textId="77777777" w:rsidTr="00457974">
        <w:trPr>
          <w:trHeight w:val="4820"/>
        </w:trPr>
        <w:tc>
          <w:tcPr>
            <w:tcW w:w="2552" w:type="dxa"/>
            <w:shd w:val="clear" w:color="auto" w:fill="EE7249"/>
          </w:tcPr>
          <w:p w14:paraId="49946F42" w14:textId="77777777" w:rsidR="00107F35" w:rsidRPr="00AE7DE5" w:rsidRDefault="00107F35" w:rsidP="008655F3">
            <w:pPr>
              <w:pStyle w:val="Heading4"/>
              <w:outlineLvl w:val="3"/>
              <w:rPr>
                <w:rFonts w:cs="Arial"/>
                <w:color w:val="FFFFFF" w:themeColor="background1"/>
              </w:rPr>
            </w:pPr>
            <w:bookmarkStart w:id="0" w:name="_Hlk64037148"/>
            <w:r w:rsidRPr="00AE7DE5">
              <w:rPr>
                <w:rFonts w:cs="Arial"/>
                <w:color w:val="FFFFFF" w:themeColor="background1"/>
              </w:rPr>
              <w:t xml:space="preserve">GRADE </w:t>
            </w:r>
          </w:p>
          <w:p w14:paraId="5E7D141C" w14:textId="11F40CC0" w:rsidR="00107F35" w:rsidRPr="00AE7DE5" w:rsidRDefault="00107F35" w:rsidP="008655F3">
            <w:pPr>
              <w:rPr>
                <w:rFonts w:cs="Arial"/>
                <w:color w:val="FFFFFF" w:themeColor="background1"/>
              </w:rPr>
            </w:pPr>
            <w:r w:rsidRPr="00AE7DE5">
              <w:rPr>
                <w:rFonts w:cs="Arial"/>
                <w:color w:val="FFFFFF" w:themeColor="background1"/>
              </w:rPr>
              <w:t xml:space="preserve">Grade </w:t>
            </w:r>
            <w:r w:rsidR="002370FE">
              <w:rPr>
                <w:rFonts w:cs="Arial"/>
                <w:color w:val="FFFFFF" w:themeColor="background1"/>
              </w:rPr>
              <w:t>[X]</w:t>
            </w:r>
          </w:p>
          <w:p w14:paraId="7F796DE7" w14:textId="77777777" w:rsidR="00107F35" w:rsidRPr="00AE7DE5" w:rsidRDefault="00107F35" w:rsidP="008655F3">
            <w:pPr>
              <w:pStyle w:val="Heading4"/>
              <w:outlineLvl w:val="3"/>
              <w:rPr>
                <w:rFonts w:cs="Arial"/>
                <w:color w:val="FFFFFF" w:themeColor="background1"/>
              </w:rPr>
            </w:pPr>
            <w:r w:rsidRPr="00AE7DE5">
              <w:rPr>
                <w:rFonts w:cs="Arial"/>
                <w:color w:val="FFFFFF" w:themeColor="background1"/>
              </w:rPr>
              <w:t>LOCATION</w:t>
            </w:r>
          </w:p>
          <w:p w14:paraId="707A4128" w14:textId="330474AA" w:rsidR="00565811" w:rsidRPr="00AE7DE5" w:rsidRDefault="00CB048B" w:rsidP="00565811">
            <w:pPr>
              <w:rPr>
                <w:rFonts w:cs="Arial"/>
                <w:color w:val="FFFFFF" w:themeColor="background1"/>
              </w:rPr>
            </w:pPr>
            <w:r>
              <w:rPr>
                <w:rFonts w:cs="Arial"/>
                <w:color w:val="FFFFFF" w:themeColor="background1"/>
              </w:rPr>
              <w:t xml:space="preserve">[Provide campus location:  </w:t>
            </w:r>
            <w:r w:rsidR="00565811" w:rsidRPr="00AE7DE5">
              <w:rPr>
                <w:rFonts w:cs="Arial"/>
                <w:color w:val="FFFFFF" w:themeColor="background1"/>
              </w:rPr>
              <w:t>Sighthil</w:t>
            </w:r>
            <w:r w:rsidR="00A8310C" w:rsidRPr="00AE7DE5">
              <w:rPr>
                <w:rFonts w:cs="Arial"/>
                <w:color w:val="FFFFFF" w:themeColor="background1"/>
              </w:rPr>
              <w:t>l</w:t>
            </w:r>
            <w:r w:rsidR="00565811" w:rsidRPr="00AE7DE5">
              <w:rPr>
                <w:rFonts w:cs="Arial"/>
                <w:color w:val="FFFFFF" w:themeColor="background1"/>
              </w:rPr>
              <w:t>,</w:t>
            </w:r>
            <w:r w:rsidR="002370FE">
              <w:rPr>
                <w:rFonts w:cs="Arial"/>
                <w:color w:val="FFFFFF" w:themeColor="background1"/>
              </w:rPr>
              <w:t xml:space="preserve"> </w:t>
            </w:r>
            <w:proofErr w:type="spellStart"/>
            <w:r w:rsidR="002370FE">
              <w:rPr>
                <w:rFonts w:cs="Arial"/>
                <w:color w:val="FFFFFF" w:themeColor="background1"/>
              </w:rPr>
              <w:t>Merchiston</w:t>
            </w:r>
            <w:proofErr w:type="spellEnd"/>
            <w:r w:rsidR="002370FE">
              <w:rPr>
                <w:rFonts w:cs="Arial"/>
                <w:color w:val="FFFFFF" w:themeColor="background1"/>
              </w:rPr>
              <w:t>, Craiglockhart</w:t>
            </w:r>
            <w:r w:rsidR="00565811" w:rsidRPr="00AE7DE5">
              <w:rPr>
                <w:rFonts w:cs="Arial"/>
                <w:color w:val="FFFFFF" w:themeColor="background1"/>
              </w:rPr>
              <w:t xml:space="preserve"> Edinburgh</w:t>
            </w:r>
            <w:r>
              <w:rPr>
                <w:rFonts w:cs="Arial"/>
                <w:color w:val="FFFFFF" w:themeColor="background1"/>
              </w:rPr>
              <w:t>]</w:t>
            </w:r>
          </w:p>
          <w:p w14:paraId="1D22A0AE" w14:textId="77777777" w:rsidR="00944165" w:rsidRPr="00AE7DE5" w:rsidRDefault="00944165" w:rsidP="00643168">
            <w:pPr>
              <w:rPr>
                <w:rFonts w:cs="Arial"/>
                <w:color w:val="FFFFFF" w:themeColor="background1"/>
              </w:rPr>
            </w:pPr>
          </w:p>
          <w:p w14:paraId="547B0482" w14:textId="77777777" w:rsidR="00944165" w:rsidRPr="00AE7DE5" w:rsidRDefault="00944165" w:rsidP="00944165">
            <w:pPr>
              <w:rPr>
                <w:rFonts w:cs="Arial"/>
                <w:b/>
                <w:bCs/>
                <w:color w:val="FFFFFF" w:themeColor="background1"/>
                <w:sz w:val="26"/>
                <w:szCs w:val="26"/>
              </w:rPr>
            </w:pPr>
            <w:r w:rsidRPr="00AE7DE5">
              <w:rPr>
                <w:rFonts w:cs="Arial"/>
                <w:b/>
                <w:bCs/>
                <w:color w:val="FFFFFF" w:themeColor="background1"/>
                <w:sz w:val="26"/>
                <w:szCs w:val="26"/>
              </w:rPr>
              <w:t xml:space="preserve">LINE MANAGER </w:t>
            </w:r>
          </w:p>
          <w:bookmarkEnd w:id="0"/>
          <w:p w14:paraId="0E68CC24" w14:textId="1126C3C5" w:rsidR="00944165" w:rsidRPr="00AE7DE5" w:rsidRDefault="002370FE" w:rsidP="00302850">
            <w:pPr>
              <w:rPr>
                <w:rFonts w:cs="Arial"/>
                <w:color w:val="FFFFFF" w:themeColor="background1"/>
              </w:rPr>
            </w:pPr>
            <w:r>
              <w:rPr>
                <w:rFonts w:cs="Arial"/>
                <w:color w:val="FFFFFF" w:themeColor="background1"/>
              </w:rPr>
              <w:t>[Line Manager Role Title]</w:t>
            </w:r>
          </w:p>
        </w:tc>
        <w:tc>
          <w:tcPr>
            <w:tcW w:w="283" w:type="dxa"/>
          </w:tcPr>
          <w:p w14:paraId="656C3D8B" w14:textId="77777777" w:rsidR="00107F35" w:rsidRPr="00AE7DE5" w:rsidRDefault="00107F35" w:rsidP="008655F3">
            <w:pPr>
              <w:pStyle w:val="Heading4"/>
              <w:outlineLvl w:val="3"/>
              <w:rPr>
                <w:rFonts w:cs="Arial"/>
              </w:rPr>
            </w:pPr>
          </w:p>
        </w:tc>
        <w:tc>
          <w:tcPr>
            <w:tcW w:w="7307" w:type="dxa"/>
          </w:tcPr>
          <w:p w14:paraId="0481EDBE" w14:textId="77777777" w:rsidR="00107F35" w:rsidRPr="00340323" w:rsidRDefault="00107F35" w:rsidP="00340323">
            <w:pPr>
              <w:pStyle w:val="Heading4"/>
              <w:outlineLvl w:val="3"/>
            </w:pPr>
            <w:bookmarkStart w:id="1" w:name="_Hlk64037613"/>
            <w:r w:rsidRPr="00340323">
              <w:t>ROLE SUMMARY</w:t>
            </w:r>
          </w:p>
          <w:p w14:paraId="3AF54CE8" w14:textId="3C2932B6" w:rsidR="002B12A4" w:rsidRPr="002B12A4" w:rsidRDefault="002370FE" w:rsidP="002B12A4">
            <w:pPr>
              <w:jc w:val="both"/>
              <w:rPr>
                <w:rFonts w:cs="Arial"/>
              </w:rPr>
            </w:pPr>
            <w:r>
              <w:rPr>
                <w:rFonts w:cs="Arial"/>
              </w:rPr>
              <w:t>[1-</w:t>
            </w:r>
            <w:r w:rsidR="004A2A52">
              <w:rPr>
                <w:rFonts w:cs="Arial"/>
              </w:rPr>
              <w:t>3</w:t>
            </w:r>
            <w:r>
              <w:rPr>
                <w:rFonts w:cs="Arial"/>
              </w:rPr>
              <w:t xml:space="preserve"> paragraphs about the role]</w:t>
            </w:r>
          </w:p>
          <w:p w14:paraId="6F94413C" w14:textId="77777777" w:rsidR="003E7562" w:rsidRPr="00AE7DE5" w:rsidRDefault="003E7562" w:rsidP="00A72F03">
            <w:pPr>
              <w:rPr>
                <w:rFonts w:cs="Arial"/>
              </w:rPr>
            </w:pPr>
          </w:p>
          <w:p w14:paraId="25979CA6" w14:textId="77777777" w:rsidR="00944165" w:rsidRPr="00AE7DE5" w:rsidRDefault="002B12A4" w:rsidP="00A72F03">
            <w:pPr>
              <w:pStyle w:val="Heading4"/>
              <w:outlineLvl w:val="3"/>
              <w:rPr>
                <w:rFonts w:cs="Arial"/>
                <w:sz w:val="20"/>
                <w:szCs w:val="20"/>
              </w:rPr>
            </w:pPr>
            <w:r>
              <w:rPr>
                <w:rFonts w:cs="Arial"/>
                <w:sz w:val="20"/>
                <w:szCs w:val="20"/>
              </w:rPr>
              <w:t>L</w:t>
            </w:r>
            <w:r w:rsidR="00944165" w:rsidRPr="00AE7DE5">
              <w:rPr>
                <w:rFonts w:cs="Arial"/>
                <w:sz w:val="20"/>
                <w:szCs w:val="20"/>
              </w:rPr>
              <w:t>ine Management Responsibility for:</w:t>
            </w:r>
          </w:p>
          <w:p w14:paraId="44615DE7" w14:textId="10ECAB8F" w:rsidR="002B12A4" w:rsidRPr="002B12A4" w:rsidRDefault="002B12A4" w:rsidP="002B12A4">
            <w:pPr>
              <w:jc w:val="both"/>
              <w:rPr>
                <w:rFonts w:cs="Arial"/>
              </w:rPr>
            </w:pPr>
            <w:r w:rsidRPr="002B12A4">
              <w:rPr>
                <w:rFonts w:cs="Arial"/>
              </w:rPr>
              <w:t>This role does not have any line management responsibilities currently</w:t>
            </w:r>
            <w:r w:rsidR="00270CD4">
              <w:rPr>
                <w:rFonts w:cs="Arial"/>
              </w:rPr>
              <w:t xml:space="preserve"> OR This role has line management responsibilities for [insert role titles / no. of line reports here].</w:t>
            </w:r>
          </w:p>
          <w:bookmarkEnd w:id="1"/>
          <w:p w14:paraId="7B1090F3" w14:textId="77777777" w:rsidR="00EF14DB" w:rsidRPr="00AE7DE5" w:rsidRDefault="00EF14DB" w:rsidP="00A72F03">
            <w:pPr>
              <w:shd w:val="clear" w:color="auto" w:fill="FFFFFF" w:themeFill="background1"/>
              <w:rPr>
                <w:rFonts w:cs="Arial"/>
              </w:rPr>
            </w:pPr>
          </w:p>
        </w:tc>
      </w:tr>
    </w:tbl>
    <w:p w14:paraId="19F50B78" w14:textId="77777777" w:rsidR="00CB4738" w:rsidRDefault="00CB4738">
      <w:pPr>
        <w:spacing w:line="259" w:lineRule="auto"/>
        <w:rPr>
          <w:rFonts w:ascii="Arial" w:eastAsiaTheme="majorEastAsia" w:hAnsi="Arial" w:cs="Arial"/>
          <w:b/>
          <w:bCs/>
          <w:caps/>
          <w:sz w:val="26"/>
          <w:szCs w:val="26"/>
        </w:rPr>
      </w:pPr>
      <w:bookmarkStart w:id="2" w:name="_Hlk64038477"/>
    </w:p>
    <w:p w14:paraId="430196BE" w14:textId="77777777" w:rsidR="00E16BC1" w:rsidRDefault="00E16BC1">
      <w:pPr>
        <w:spacing w:line="259" w:lineRule="auto"/>
        <w:rPr>
          <w:rFonts w:eastAsiaTheme="majorEastAsia" w:cs="Arial"/>
          <w:b/>
          <w:bCs/>
          <w:caps/>
          <w:sz w:val="26"/>
          <w:szCs w:val="26"/>
        </w:rPr>
      </w:pPr>
      <w:r>
        <w:rPr>
          <w:rFonts w:cs="Arial"/>
        </w:rPr>
        <w:br w:type="page"/>
      </w:r>
    </w:p>
    <w:p w14:paraId="68C5B14A" w14:textId="54079C3C" w:rsidR="002F19FB" w:rsidRPr="00AE7DE5" w:rsidRDefault="00706298" w:rsidP="002D51BA">
      <w:pPr>
        <w:pStyle w:val="Heading3"/>
        <w:spacing w:after="120"/>
        <w:rPr>
          <w:rFonts w:ascii="Titillium" w:hAnsi="Titillium" w:cs="Arial"/>
        </w:rPr>
      </w:pPr>
      <w:r w:rsidRPr="00AE7DE5">
        <w:rPr>
          <w:rFonts w:ascii="Titillium" w:hAnsi="Titillium" w:cs="Arial"/>
        </w:rPr>
        <w:lastRenderedPageBreak/>
        <w:t>MAIN DUTIES AND RESPONSIBILITIES</w:t>
      </w:r>
    </w:p>
    <w:p w14:paraId="622808C5" w14:textId="3DE1B5D5" w:rsidR="002B12A4" w:rsidRDefault="00E16BC1" w:rsidP="002B12A4">
      <w:pPr>
        <w:pStyle w:val="ListParagraph"/>
        <w:numPr>
          <w:ilvl w:val="0"/>
          <w:numId w:val="28"/>
        </w:numPr>
        <w:rPr>
          <w:rFonts w:cs="Arial"/>
        </w:rPr>
      </w:pPr>
      <w:bookmarkStart w:id="3" w:name="_Hlk63423563"/>
      <w:bookmarkStart w:id="4" w:name="_Hlk63759286"/>
      <w:r>
        <w:rPr>
          <w:rFonts w:cs="Arial"/>
        </w:rPr>
        <w:t>X</w:t>
      </w:r>
    </w:p>
    <w:p w14:paraId="1709773C" w14:textId="092B8CB7" w:rsidR="00E16BC1" w:rsidRDefault="00E16BC1" w:rsidP="002B12A4">
      <w:pPr>
        <w:pStyle w:val="ListParagraph"/>
        <w:numPr>
          <w:ilvl w:val="0"/>
          <w:numId w:val="28"/>
        </w:numPr>
        <w:rPr>
          <w:rFonts w:cs="Arial"/>
        </w:rPr>
      </w:pPr>
      <w:r>
        <w:rPr>
          <w:rFonts w:cs="Arial"/>
        </w:rPr>
        <w:t>X</w:t>
      </w:r>
    </w:p>
    <w:p w14:paraId="66C1F223" w14:textId="11EA1190" w:rsidR="00E16BC1" w:rsidRDefault="00E16BC1" w:rsidP="002B12A4">
      <w:pPr>
        <w:pStyle w:val="ListParagraph"/>
        <w:numPr>
          <w:ilvl w:val="0"/>
          <w:numId w:val="28"/>
        </w:numPr>
        <w:rPr>
          <w:rFonts w:cs="Arial"/>
        </w:rPr>
      </w:pPr>
      <w:r>
        <w:rPr>
          <w:rFonts w:cs="Arial"/>
        </w:rPr>
        <w:t>X</w:t>
      </w:r>
    </w:p>
    <w:p w14:paraId="5BB084D2" w14:textId="5D2BE613" w:rsidR="00E16BC1" w:rsidRDefault="00E16BC1" w:rsidP="002B12A4">
      <w:pPr>
        <w:pStyle w:val="ListParagraph"/>
        <w:numPr>
          <w:ilvl w:val="0"/>
          <w:numId w:val="28"/>
        </w:numPr>
        <w:rPr>
          <w:rFonts w:cs="Arial"/>
        </w:rPr>
      </w:pPr>
      <w:r>
        <w:rPr>
          <w:rFonts w:cs="Arial"/>
        </w:rPr>
        <w:t>X</w:t>
      </w:r>
    </w:p>
    <w:p w14:paraId="78265EEF" w14:textId="06445A12" w:rsidR="00E16BC1" w:rsidRDefault="00E16BC1" w:rsidP="002B12A4">
      <w:pPr>
        <w:pStyle w:val="ListParagraph"/>
        <w:numPr>
          <w:ilvl w:val="0"/>
          <w:numId w:val="28"/>
        </w:numPr>
        <w:rPr>
          <w:rFonts w:cs="Arial"/>
        </w:rPr>
      </w:pPr>
      <w:r>
        <w:rPr>
          <w:rFonts w:cs="Arial"/>
        </w:rPr>
        <w:t>X</w:t>
      </w:r>
    </w:p>
    <w:p w14:paraId="074010FA" w14:textId="5A037A4A" w:rsidR="00E16BC1" w:rsidRDefault="00E16BC1" w:rsidP="002B12A4">
      <w:pPr>
        <w:pStyle w:val="ListParagraph"/>
        <w:numPr>
          <w:ilvl w:val="0"/>
          <w:numId w:val="28"/>
        </w:numPr>
        <w:rPr>
          <w:rFonts w:cs="Arial"/>
        </w:rPr>
      </w:pPr>
      <w:r>
        <w:rPr>
          <w:rFonts w:cs="Arial"/>
        </w:rPr>
        <w:t>X</w:t>
      </w:r>
    </w:p>
    <w:p w14:paraId="5277609E" w14:textId="66808F80" w:rsidR="00E16BC1" w:rsidRDefault="00E16BC1" w:rsidP="002B12A4">
      <w:pPr>
        <w:pStyle w:val="ListParagraph"/>
        <w:numPr>
          <w:ilvl w:val="0"/>
          <w:numId w:val="28"/>
        </w:numPr>
        <w:rPr>
          <w:rFonts w:cs="Arial"/>
        </w:rPr>
      </w:pPr>
      <w:r>
        <w:rPr>
          <w:rFonts w:cs="Arial"/>
        </w:rPr>
        <w:t>X</w:t>
      </w:r>
    </w:p>
    <w:p w14:paraId="0B2919AF" w14:textId="1B34CF76" w:rsidR="00E16BC1" w:rsidRPr="00E16BC1" w:rsidRDefault="00E16BC1" w:rsidP="00E16BC1">
      <w:pPr>
        <w:pStyle w:val="ListParagraph"/>
        <w:numPr>
          <w:ilvl w:val="0"/>
          <w:numId w:val="28"/>
        </w:numPr>
        <w:rPr>
          <w:rFonts w:cs="Arial"/>
        </w:rPr>
      </w:pPr>
      <w:r>
        <w:rPr>
          <w:rFonts w:cs="Arial"/>
        </w:rPr>
        <w:t>X</w:t>
      </w:r>
    </w:p>
    <w:p w14:paraId="34E563E1" w14:textId="77777777" w:rsidR="002B12A4" w:rsidRPr="002B12A4" w:rsidRDefault="002B12A4" w:rsidP="002B12A4">
      <w:pPr>
        <w:pStyle w:val="ListParagraph"/>
        <w:numPr>
          <w:ilvl w:val="0"/>
          <w:numId w:val="28"/>
        </w:numPr>
        <w:rPr>
          <w:rFonts w:cs="Arial"/>
        </w:rPr>
      </w:pPr>
      <w:r w:rsidRPr="002B12A4">
        <w:rPr>
          <w:rFonts w:cs="Arial"/>
        </w:rPr>
        <w:t xml:space="preserve">Role model the University’s values &amp; </w:t>
      </w:r>
      <w:proofErr w:type="gramStart"/>
      <w:r w:rsidRPr="002B12A4">
        <w:rPr>
          <w:rFonts w:cs="Arial"/>
        </w:rPr>
        <w:t>behaviours;</w:t>
      </w:r>
      <w:proofErr w:type="gramEnd"/>
    </w:p>
    <w:p w14:paraId="5F35814F" w14:textId="0B578343" w:rsidR="002B12A4" w:rsidRPr="00A459D9" w:rsidRDefault="002B12A4" w:rsidP="002B12A4">
      <w:pPr>
        <w:pStyle w:val="ListParagraph"/>
        <w:numPr>
          <w:ilvl w:val="0"/>
          <w:numId w:val="28"/>
        </w:numPr>
        <w:rPr>
          <w:rFonts w:ascii="Arial" w:hAnsi="Arial" w:cs="Arial"/>
        </w:rPr>
      </w:pPr>
      <w:r w:rsidRPr="002B12A4">
        <w:rPr>
          <w:rFonts w:cs="Arial"/>
        </w:rPr>
        <w:t xml:space="preserve">Be responsible for ensuring that the information and records processed (received, created, used, stored, destroyed) on behalf of the University are managed in compliance with ALL applicable legislation, codes and policies e.g. </w:t>
      </w:r>
      <w:hyperlink r:id="rId14" w:history="1">
        <w:r w:rsidRPr="002B12A4">
          <w:rPr>
            <w:rStyle w:val="Hyperlink"/>
            <w:rFonts w:cs="Arial"/>
          </w:rPr>
          <w:t>Data Protection</w:t>
        </w:r>
      </w:hyperlink>
      <w:r w:rsidRPr="002B12A4">
        <w:rPr>
          <w:rFonts w:cs="Arial"/>
        </w:rPr>
        <w:t xml:space="preserve">, </w:t>
      </w:r>
      <w:hyperlink r:id="rId15" w:history="1">
        <w:r w:rsidRPr="002B12A4">
          <w:rPr>
            <w:rStyle w:val="Hyperlink"/>
            <w:rFonts w:cs="Arial"/>
          </w:rPr>
          <w:t>Information Security</w:t>
        </w:r>
      </w:hyperlink>
      <w:r w:rsidRPr="002B12A4">
        <w:rPr>
          <w:rFonts w:cs="Arial"/>
        </w:rPr>
        <w:t xml:space="preserve"> and </w:t>
      </w:r>
      <w:hyperlink r:id="rId16" w:history="1">
        <w:r w:rsidRPr="002B12A4">
          <w:rPr>
            <w:rStyle w:val="Hyperlink"/>
            <w:rFonts w:cs="Arial"/>
          </w:rPr>
          <w:t>Records Management</w:t>
        </w:r>
      </w:hyperlink>
      <w:r w:rsidRPr="002B12A4">
        <w:rPr>
          <w:rFonts w:cs="Arial"/>
        </w:rPr>
        <w:t>.</w:t>
      </w:r>
    </w:p>
    <w:p w14:paraId="22AE93FC" w14:textId="77777777" w:rsidR="00105C72" w:rsidRDefault="00105C72" w:rsidP="00105C72">
      <w:pPr>
        <w:rPr>
          <w:rFonts w:ascii="Arial" w:hAnsi="Arial" w:cs="Arial"/>
        </w:rPr>
      </w:pPr>
      <w:bookmarkStart w:id="5" w:name="_Hlk64038704"/>
      <w:bookmarkEnd w:id="2"/>
      <w:bookmarkEnd w:id="3"/>
    </w:p>
    <w:p w14:paraId="1E6FEDAF" w14:textId="77777777" w:rsidR="002B12A4" w:rsidRDefault="002B12A4" w:rsidP="00105C72">
      <w:pPr>
        <w:rPr>
          <w:rFonts w:ascii="Arial" w:hAnsi="Arial" w:cs="Arial"/>
        </w:rPr>
      </w:pPr>
    </w:p>
    <w:p w14:paraId="46FE22D3" w14:textId="77777777" w:rsidR="002B12A4" w:rsidRDefault="002B12A4" w:rsidP="00105C72">
      <w:pPr>
        <w:rPr>
          <w:rFonts w:ascii="Arial" w:hAnsi="Arial" w:cs="Arial"/>
        </w:rPr>
      </w:pPr>
    </w:p>
    <w:p w14:paraId="1E8AC0BC" w14:textId="77777777" w:rsidR="002B12A4" w:rsidRDefault="002B12A4" w:rsidP="00105C72">
      <w:pPr>
        <w:rPr>
          <w:rFonts w:ascii="Arial" w:hAnsi="Arial" w:cs="Arial"/>
        </w:rPr>
      </w:pPr>
    </w:p>
    <w:p w14:paraId="4C10BC18" w14:textId="77777777" w:rsidR="002B12A4" w:rsidRDefault="002B12A4" w:rsidP="00105C72">
      <w:pPr>
        <w:rPr>
          <w:rFonts w:ascii="Arial" w:hAnsi="Arial" w:cs="Arial"/>
        </w:rPr>
      </w:pPr>
    </w:p>
    <w:p w14:paraId="390CCFB8" w14:textId="77777777" w:rsidR="002B12A4" w:rsidRDefault="002B12A4" w:rsidP="00105C72">
      <w:pPr>
        <w:rPr>
          <w:rFonts w:ascii="Arial" w:hAnsi="Arial" w:cs="Arial"/>
        </w:rPr>
      </w:pPr>
    </w:p>
    <w:p w14:paraId="3B898802" w14:textId="77777777" w:rsidR="002B12A4" w:rsidRDefault="002B12A4" w:rsidP="00105C72">
      <w:pPr>
        <w:rPr>
          <w:rFonts w:ascii="Arial" w:hAnsi="Arial" w:cs="Arial"/>
        </w:rPr>
      </w:pPr>
    </w:p>
    <w:p w14:paraId="2633771D" w14:textId="77777777" w:rsidR="00105C72" w:rsidRDefault="00105C72" w:rsidP="00105C72">
      <w:pPr>
        <w:rPr>
          <w:rFonts w:ascii="Arial" w:hAnsi="Arial" w:cs="Arial"/>
        </w:rPr>
      </w:pPr>
    </w:p>
    <w:p w14:paraId="1F6D6AD4" w14:textId="77777777" w:rsidR="00105C72" w:rsidRPr="00457974" w:rsidRDefault="00105C72" w:rsidP="00457974">
      <w:pPr>
        <w:rPr>
          <w:rFonts w:ascii="Arial" w:hAnsi="Arial" w:cs="Arial"/>
        </w:rPr>
      </w:pPr>
    </w:p>
    <w:p w14:paraId="4DF4B8F9" w14:textId="77777777" w:rsidR="00E16BC1" w:rsidRDefault="00E16BC1">
      <w:pPr>
        <w:spacing w:line="259" w:lineRule="auto"/>
        <w:rPr>
          <w:rFonts w:eastAsiaTheme="majorEastAsia" w:cs="Arial"/>
          <w:b/>
          <w:bCs/>
          <w:caps/>
          <w:sz w:val="26"/>
          <w:szCs w:val="26"/>
        </w:rPr>
      </w:pPr>
      <w:bookmarkStart w:id="6" w:name="_Hlk64039234"/>
      <w:bookmarkEnd w:id="4"/>
      <w:bookmarkEnd w:id="5"/>
      <w:r>
        <w:rPr>
          <w:rFonts w:cs="Arial"/>
        </w:rPr>
        <w:br w:type="page"/>
      </w:r>
    </w:p>
    <w:p w14:paraId="43A811F2" w14:textId="2F00D4E9" w:rsidR="00685262" w:rsidRPr="00AE7DE5" w:rsidRDefault="00047FE8" w:rsidP="00454C70">
      <w:pPr>
        <w:pStyle w:val="Heading3-noline"/>
        <w:rPr>
          <w:rFonts w:ascii="Titillium" w:hAnsi="Titillium" w:cs="Arial"/>
        </w:rPr>
      </w:pPr>
      <w:r w:rsidRPr="00AE7DE5">
        <w:rPr>
          <w:rFonts w:ascii="Titillium" w:hAnsi="Titillium" w:cs="Arial"/>
        </w:rPr>
        <w:lastRenderedPageBreak/>
        <w:t>PERSON SPECIFICATION</w:t>
      </w:r>
    </w:p>
    <w:bookmarkEnd w:id="6"/>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7538"/>
        <w:gridCol w:w="1534"/>
        <w:gridCol w:w="1418"/>
      </w:tblGrid>
      <w:tr w:rsidR="004036ED" w:rsidRPr="00AE7DE5" w14:paraId="6BA7D40F" w14:textId="77777777" w:rsidTr="00DE11AA">
        <w:trPr>
          <w:trHeight w:val="20"/>
          <w:tblHeader/>
        </w:trPr>
        <w:tc>
          <w:tcPr>
            <w:tcW w:w="7538" w:type="dxa"/>
            <w:shd w:val="clear" w:color="auto" w:fill="EE7249"/>
            <w:vAlign w:val="center"/>
          </w:tcPr>
          <w:p w14:paraId="21C53CF8" w14:textId="77777777" w:rsidR="00565811" w:rsidRPr="00AE7DE5" w:rsidRDefault="00565811" w:rsidP="00017B5D">
            <w:pPr>
              <w:rPr>
                <w:rFonts w:cs="Arial"/>
              </w:rPr>
            </w:pPr>
          </w:p>
        </w:tc>
        <w:tc>
          <w:tcPr>
            <w:tcW w:w="1534" w:type="dxa"/>
            <w:shd w:val="clear" w:color="auto" w:fill="EE7249"/>
          </w:tcPr>
          <w:p w14:paraId="26C0B795" w14:textId="77777777" w:rsidR="00565811" w:rsidRPr="000C7C7A" w:rsidRDefault="00565811" w:rsidP="004F7C9F">
            <w:pPr>
              <w:pStyle w:val="Note"/>
              <w:jc w:val="center"/>
              <w:rPr>
                <w:rFonts w:cs="Arial"/>
                <w:color w:val="FFFFFF" w:themeColor="background1"/>
                <w:sz w:val="20"/>
                <w:szCs w:val="20"/>
              </w:rPr>
            </w:pPr>
            <w:r w:rsidRPr="000C7C7A">
              <w:rPr>
                <w:rFonts w:cs="Arial"/>
                <w:color w:val="FFFFFF" w:themeColor="background1"/>
                <w:sz w:val="20"/>
                <w:szCs w:val="20"/>
              </w:rPr>
              <w:t>ESSENTIAL</w:t>
            </w:r>
          </w:p>
        </w:tc>
        <w:tc>
          <w:tcPr>
            <w:tcW w:w="1418" w:type="dxa"/>
            <w:shd w:val="clear" w:color="auto" w:fill="EE7249"/>
          </w:tcPr>
          <w:p w14:paraId="4A4F9F87" w14:textId="77777777" w:rsidR="00565811" w:rsidRPr="000C7C7A" w:rsidRDefault="00565811" w:rsidP="004F7C9F">
            <w:pPr>
              <w:pStyle w:val="Note"/>
              <w:jc w:val="center"/>
              <w:rPr>
                <w:rFonts w:cs="Arial"/>
                <w:sz w:val="20"/>
                <w:szCs w:val="20"/>
              </w:rPr>
            </w:pPr>
            <w:r w:rsidRPr="000C7C7A">
              <w:rPr>
                <w:rFonts w:cs="Arial"/>
                <w:color w:val="FFFFFF" w:themeColor="background1"/>
                <w:sz w:val="20"/>
                <w:szCs w:val="20"/>
              </w:rPr>
              <w:t>DESIRABLE</w:t>
            </w:r>
          </w:p>
        </w:tc>
      </w:tr>
      <w:tr w:rsidR="00AE7DE5" w:rsidRPr="005E5ED4" w14:paraId="45B2FE47" w14:textId="77777777" w:rsidTr="00E16BC1">
        <w:trPr>
          <w:trHeight w:val="20"/>
        </w:trPr>
        <w:tc>
          <w:tcPr>
            <w:tcW w:w="7538" w:type="dxa"/>
            <w:tcBorders>
              <w:bottom w:val="single" w:sz="4" w:space="0" w:color="FFF2CC"/>
              <w:right w:val="single" w:sz="4" w:space="0" w:color="FFFFFF" w:themeColor="background1"/>
            </w:tcBorders>
            <w:vAlign w:val="center"/>
          </w:tcPr>
          <w:p w14:paraId="207F315F" w14:textId="77777777" w:rsidR="00AE7DE5" w:rsidRPr="00AE7DE5" w:rsidRDefault="00AE7DE5" w:rsidP="00AE7DE5">
            <w:pPr>
              <w:pStyle w:val="Heading4"/>
              <w:outlineLvl w:val="3"/>
              <w:rPr>
                <w:rFonts w:ascii="Arial" w:hAnsi="Arial" w:cs="Arial"/>
              </w:rPr>
            </w:pPr>
            <w:r>
              <w:t>Education / Qualifications</w:t>
            </w:r>
          </w:p>
        </w:tc>
        <w:tc>
          <w:tcPr>
            <w:tcW w:w="1534" w:type="dxa"/>
            <w:tcBorders>
              <w:left w:val="single" w:sz="4" w:space="0" w:color="FFFFFF" w:themeColor="background1"/>
              <w:bottom w:val="single" w:sz="4" w:space="0" w:color="FFF2CC"/>
              <w:right w:val="single" w:sz="4" w:space="0" w:color="FFFFFF" w:themeColor="background1"/>
            </w:tcBorders>
          </w:tcPr>
          <w:p w14:paraId="4A95CEF8" w14:textId="77777777" w:rsidR="00AE7DE5" w:rsidRDefault="00AE7DE5" w:rsidP="004F7C9F">
            <w:pPr>
              <w:pStyle w:val="Heading4"/>
              <w:spacing w:before="0"/>
              <w:jc w:val="center"/>
              <w:outlineLvl w:val="3"/>
            </w:pPr>
          </w:p>
        </w:tc>
        <w:tc>
          <w:tcPr>
            <w:tcW w:w="1418" w:type="dxa"/>
            <w:tcBorders>
              <w:left w:val="single" w:sz="4" w:space="0" w:color="FFFFFF" w:themeColor="background1"/>
              <w:bottom w:val="single" w:sz="4" w:space="0" w:color="FFF2CC"/>
            </w:tcBorders>
          </w:tcPr>
          <w:p w14:paraId="7031E88B" w14:textId="77777777" w:rsidR="00AE7DE5" w:rsidRPr="00D911F1" w:rsidRDefault="00AE7DE5" w:rsidP="004F7C9F">
            <w:pPr>
              <w:pStyle w:val="Heading4"/>
              <w:spacing w:before="0"/>
              <w:jc w:val="center"/>
              <w:outlineLvl w:val="3"/>
              <w:rPr>
                <w:rFonts w:ascii="Arial" w:hAnsi="Arial" w:cs="Arial"/>
              </w:rPr>
            </w:pPr>
          </w:p>
        </w:tc>
      </w:tr>
      <w:tr w:rsidR="00017B5D" w:rsidRPr="005E5ED4" w14:paraId="5031823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ED1C547" w14:textId="189DE2DE" w:rsidR="004C10CB" w:rsidRPr="00AE7DE5" w:rsidRDefault="00E16BC1" w:rsidP="00160A60">
            <w:pPr>
              <w:pStyle w:val="ListParagraph"/>
              <w:spacing w:before="0" w:line="240" w:lineRule="auto"/>
              <w:rPr>
                <w:rFonts w:cs="Arial"/>
              </w:rPr>
            </w:pPr>
            <w:bookmarkStart w:id="7" w:name="_Hlk63759324"/>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08A2CAD" w14:textId="77777777" w:rsidR="004C10CB" w:rsidRPr="00D911F1" w:rsidRDefault="00457974" w:rsidP="00160A60">
            <w:pPr>
              <w:pStyle w:val="Heading4"/>
              <w:spacing w:before="0"/>
              <w:jc w:val="center"/>
              <w:outlineLvl w:val="3"/>
              <w:rPr>
                <w:rFonts w:ascii="Arial" w:hAnsi="Arial" w:cs="Arial"/>
              </w:rP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FE0DAA9" w14:textId="77777777" w:rsidR="004C10CB" w:rsidRPr="00D911F1" w:rsidRDefault="004C10CB" w:rsidP="00160A60">
            <w:pPr>
              <w:pStyle w:val="Heading4"/>
              <w:spacing w:before="0"/>
              <w:jc w:val="center"/>
              <w:outlineLvl w:val="3"/>
              <w:rPr>
                <w:rFonts w:ascii="Arial" w:hAnsi="Arial" w:cs="Arial"/>
              </w:rPr>
            </w:pPr>
          </w:p>
        </w:tc>
      </w:tr>
      <w:tr w:rsidR="00E16BC1" w:rsidRPr="005E5ED4" w14:paraId="30B9FB1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E43FC62" w14:textId="63800C25" w:rsidR="00E16BC1"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31361080" w14:textId="56255D90" w:rsidR="00E16BC1" w:rsidRDefault="00E16BC1" w:rsidP="00160A60">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223C144" w14:textId="77777777" w:rsidR="00E16BC1" w:rsidRPr="00D911F1" w:rsidRDefault="00E16BC1" w:rsidP="00160A60">
            <w:pPr>
              <w:pStyle w:val="Heading4"/>
              <w:spacing w:before="0"/>
              <w:jc w:val="center"/>
              <w:outlineLvl w:val="3"/>
              <w:rPr>
                <w:rFonts w:ascii="Arial" w:hAnsi="Arial" w:cs="Arial"/>
              </w:rPr>
            </w:pPr>
          </w:p>
        </w:tc>
      </w:tr>
      <w:tr w:rsidR="00E16BC1" w:rsidRPr="005E5ED4" w14:paraId="473BFDAF"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0F59ECB" w14:textId="425EE505" w:rsidR="00E16BC1"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9D9D76C" w14:textId="77777777" w:rsidR="00E16BC1" w:rsidRDefault="00E16BC1" w:rsidP="00160A60">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5529FF82" w14:textId="72834EFA" w:rsidR="00E16BC1" w:rsidRPr="00D911F1" w:rsidRDefault="00E16BC1" w:rsidP="00160A60">
            <w:pPr>
              <w:pStyle w:val="Heading4"/>
              <w:spacing w:before="0"/>
              <w:jc w:val="center"/>
              <w:outlineLvl w:val="3"/>
              <w:rPr>
                <w:rFonts w:ascii="Arial" w:hAnsi="Arial" w:cs="Arial"/>
              </w:rPr>
            </w:pPr>
            <w:r>
              <w:sym w:font="Webdings" w:char="F061"/>
            </w:r>
          </w:p>
        </w:tc>
      </w:tr>
      <w:tr w:rsidR="00AE7DE5" w:rsidRPr="005E5ED4" w14:paraId="32DD140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65DB614" w14:textId="77777777" w:rsidR="00AE7DE5" w:rsidRPr="00AE7DE5" w:rsidRDefault="00AE7DE5" w:rsidP="00160A60">
            <w:pPr>
              <w:pStyle w:val="Heading4"/>
              <w:outlineLvl w:val="3"/>
            </w:pPr>
            <w:r>
              <w:t>Skills / Experience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41EC9ED" w14:textId="77777777" w:rsidR="00AE7DE5" w:rsidRDefault="00AE7DE5" w:rsidP="00160A60">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4C354677" w14:textId="77777777" w:rsidR="00AE7DE5" w:rsidRPr="00D911F1" w:rsidRDefault="00AE7DE5" w:rsidP="00160A60">
            <w:pPr>
              <w:pStyle w:val="Heading4"/>
              <w:spacing w:before="0"/>
              <w:jc w:val="center"/>
              <w:outlineLvl w:val="3"/>
              <w:rPr>
                <w:rFonts w:ascii="Arial" w:hAnsi="Arial" w:cs="Arial"/>
              </w:rPr>
            </w:pPr>
          </w:p>
        </w:tc>
      </w:tr>
      <w:tr w:rsidR="00457974" w:rsidRPr="005E5ED4" w14:paraId="1840D5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438E620F" w14:textId="03232EBB" w:rsidR="00457974" w:rsidRPr="00AE7DE5" w:rsidRDefault="00E16BC1" w:rsidP="00D40BA9">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854A9D9" w14:textId="28F0082F" w:rsidR="00457974" w:rsidRDefault="00D40BA9" w:rsidP="00EC611B">
            <w:pPr>
              <w:pStyle w:val="Heading4"/>
              <w:spacing w:before="0"/>
              <w:outlineLvl w:val="3"/>
            </w:pPr>
            <w:r>
              <w:t xml:space="preserve">        </w:t>
            </w:r>
            <w:r>
              <w:rPr>
                <w:rFonts w:ascii="Times New Roman" w:hAnsi="Times New Roman"/>
                <w:lang w:val="ru-RU"/>
              </w:rPr>
              <w:t xml:space="preserve"> </w:t>
            </w:r>
            <w:r w:rsidR="00B45319">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304BFD9" w14:textId="77777777" w:rsidR="00457974" w:rsidRPr="00D911F1" w:rsidRDefault="00457974" w:rsidP="00160A60">
            <w:pPr>
              <w:pStyle w:val="Heading4"/>
              <w:spacing w:before="0"/>
              <w:jc w:val="center"/>
              <w:outlineLvl w:val="3"/>
              <w:rPr>
                <w:rFonts w:ascii="Arial" w:hAnsi="Arial" w:cs="Arial"/>
              </w:rPr>
            </w:pPr>
          </w:p>
        </w:tc>
      </w:tr>
      <w:tr w:rsidR="00D40BA9" w:rsidRPr="005E5ED4" w14:paraId="3A52DCC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148858B" w14:textId="44D08DE1"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637E03D" w14:textId="28A216CB" w:rsidR="00D40BA9" w:rsidRDefault="00DE11AA" w:rsidP="00DE11AA">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8A26D95" w14:textId="77777777" w:rsidR="00D40BA9" w:rsidRPr="00D911F1" w:rsidRDefault="00D40BA9" w:rsidP="00160A60">
            <w:pPr>
              <w:pStyle w:val="Heading4"/>
              <w:spacing w:before="0"/>
              <w:jc w:val="center"/>
              <w:outlineLvl w:val="3"/>
              <w:rPr>
                <w:rFonts w:ascii="Arial" w:hAnsi="Arial" w:cs="Arial"/>
              </w:rPr>
            </w:pPr>
          </w:p>
        </w:tc>
      </w:tr>
      <w:tr w:rsidR="00D40BA9" w:rsidRPr="005E5ED4" w14:paraId="7E60929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66B2400" w14:textId="19EF4479" w:rsidR="00D40BA9" w:rsidRDefault="00E16BC1" w:rsidP="00D40BA9">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750CDB2" w14:textId="6D51278F" w:rsidR="00D40BA9" w:rsidRDefault="00DE11AA" w:rsidP="00DE11AA">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1EFFA42" w14:textId="77777777" w:rsidR="00D40BA9" w:rsidRPr="00D911F1" w:rsidRDefault="00D40BA9" w:rsidP="00160A60">
            <w:pPr>
              <w:pStyle w:val="Heading4"/>
              <w:spacing w:before="0"/>
              <w:jc w:val="center"/>
              <w:outlineLvl w:val="3"/>
              <w:rPr>
                <w:rFonts w:ascii="Arial" w:hAnsi="Arial" w:cs="Arial"/>
              </w:rPr>
            </w:pPr>
          </w:p>
        </w:tc>
      </w:tr>
      <w:tr w:rsidR="00D40BA9" w:rsidRPr="005E5ED4" w14:paraId="4BE14A8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EA0B614" w14:textId="4691FDE9" w:rsidR="00D40BA9" w:rsidRDefault="00E16BC1" w:rsidP="00D40BA9">
            <w:pPr>
              <w:pStyle w:val="ListParagraph"/>
            </w:pPr>
            <w:r>
              <w:rPr>
                <w:lang w:eastAsia="en-GB"/>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6675F827" w14:textId="5D679388" w:rsidR="00D40BA9" w:rsidRDefault="00DE11AA" w:rsidP="00DE11AA">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6BDD6AB" w14:textId="77777777" w:rsidR="00D40BA9" w:rsidRPr="00D911F1" w:rsidRDefault="00D40BA9" w:rsidP="00160A60">
            <w:pPr>
              <w:pStyle w:val="Heading4"/>
              <w:spacing w:before="0"/>
              <w:jc w:val="center"/>
              <w:outlineLvl w:val="3"/>
              <w:rPr>
                <w:rFonts w:ascii="Arial" w:hAnsi="Arial" w:cs="Arial"/>
              </w:rPr>
            </w:pPr>
          </w:p>
        </w:tc>
      </w:tr>
      <w:tr w:rsidR="00D40BA9" w:rsidRPr="005E5ED4" w14:paraId="66FE094E"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3E70D78" w14:textId="0661BB11" w:rsidR="00D40BA9" w:rsidRDefault="00E16BC1" w:rsidP="00EC611B">
            <w:pPr>
              <w:pStyle w:val="ListParagraph"/>
            </w:pPr>
            <w:r>
              <w:rPr>
                <w:lang w:val="en"/>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1FCA84A" w14:textId="6993A889" w:rsidR="00D40BA9" w:rsidRDefault="00DE11AA" w:rsidP="00DE11AA">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4D0BD61" w14:textId="77777777" w:rsidR="00D40BA9" w:rsidRPr="00D911F1" w:rsidRDefault="00D40BA9" w:rsidP="00160A60">
            <w:pPr>
              <w:pStyle w:val="Heading4"/>
              <w:spacing w:before="0"/>
              <w:jc w:val="center"/>
              <w:outlineLvl w:val="3"/>
              <w:rPr>
                <w:rFonts w:ascii="Arial" w:hAnsi="Arial" w:cs="Arial"/>
              </w:rPr>
            </w:pPr>
          </w:p>
        </w:tc>
      </w:tr>
      <w:tr w:rsidR="00D40BA9" w:rsidRPr="005E5ED4" w14:paraId="3C57AEE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40C1D61" w14:textId="465B096F"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FCFE7BA" w14:textId="60B591B2" w:rsidR="00D40BA9" w:rsidRDefault="00DE11AA" w:rsidP="00DE11AA">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5F9D470" w14:textId="77777777" w:rsidR="00D40BA9" w:rsidRPr="00D911F1" w:rsidRDefault="00D40BA9" w:rsidP="00160A60">
            <w:pPr>
              <w:pStyle w:val="Heading4"/>
              <w:spacing w:before="0"/>
              <w:jc w:val="center"/>
              <w:outlineLvl w:val="3"/>
              <w:rPr>
                <w:rFonts w:ascii="Arial" w:hAnsi="Arial" w:cs="Arial"/>
              </w:rPr>
            </w:pPr>
          </w:p>
        </w:tc>
      </w:tr>
      <w:tr w:rsidR="00D40BA9" w:rsidRPr="005E5ED4" w14:paraId="05B362E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F2F376B" w14:textId="7EF9FDCE"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16DC7AF" w14:textId="30A33228" w:rsidR="00D40BA9" w:rsidRDefault="00DE11AA" w:rsidP="00DE11AA">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B9246D0" w14:textId="77777777" w:rsidR="00D40BA9" w:rsidRPr="00D911F1" w:rsidRDefault="00D40BA9" w:rsidP="00160A60">
            <w:pPr>
              <w:pStyle w:val="Heading4"/>
              <w:spacing w:before="0"/>
              <w:jc w:val="center"/>
              <w:outlineLvl w:val="3"/>
              <w:rPr>
                <w:rFonts w:ascii="Arial" w:hAnsi="Arial" w:cs="Arial"/>
              </w:rPr>
            </w:pPr>
          </w:p>
        </w:tc>
      </w:tr>
      <w:tr w:rsidR="00B45319" w:rsidRPr="005E5ED4" w14:paraId="581CA2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5A5B2138" w14:textId="2DC047EF" w:rsidR="00B45319" w:rsidRDefault="00956997"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51651CF" w14:textId="16429B28" w:rsidR="00B45319" w:rsidRDefault="00B45319" w:rsidP="00DE11AA">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44D64B0" w14:textId="77777777" w:rsidR="00B45319" w:rsidRPr="00D911F1" w:rsidRDefault="00B45319" w:rsidP="00160A60">
            <w:pPr>
              <w:pStyle w:val="Heading4"/>
              <w:spacing w:before="0"/>
              <w:jc w:val="center"/>
              <w:outlineLvl w:val="3"/>
              <w:rPr>
                <w:rFonts w:ascii="Arial" w:hAnsi="Arial" w:cs="Arial"/>
              </w:rPr>
            </w:pPr>
          </w:p>
        </w:tc>
      </w:tr>
      <w:tr w:rsidR="00457974" w:rsidRPr="005E5ED4" w14:paraId="380D722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8C3FC0B" w14:textId="6333799D" w:rsidR="00457974" w:rsidRPr="00AE7DE5"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1A93772" w14:textId="7AA87FF5" w:rsidR="00457974" w:rsidRDefault="00457974" w:rsidP="00160A60">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23C0D739" w14:textId="7F0EED09" w:rsidR="00457974" w:rsidRPr="00D911F1" w:rsidRDefault="00DE11AA" w:rsidP="00160A60">
            <w:pPr>
              <w:pStyle w:val="Heading4"/>
              <w:spacing w:before="0"/>
              <w:jc w:val="center"/>
              <w:outlineLvl w:val="3"/>
              <w:rPr>
                <w:rFonts w:ascii="Arial" w:hAnsi="Arial" w:cs="Arial"/>
              </w:rPr>
            </w:pPr>
            <w:r>
              <w:sym w:font="Webdings" w:char="F061"/>
            </w:r>
          </w:p>
        </w:tc>
      </w:tr>
      <w:tr w:rsidR="00E16BC1" w:rsidRPr="005E5ED4" w14:paraId="3C5893D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9FDF79B" w14:textId="101AC39B"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F10ED1F" w14:textId="2C2F61FE" w:rsidR="00E16BC1" w:rsidRDefault="00E16BC1" w:rsidP="00E16BC1">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676582D2" w14:textId="41CA717E" w:rsidR="00E16BC1" w:rsidRPr="00D911F1" w:rsidRDefault="00E16BC1" w:rsidP="00E16BC1">
            <w:pPr>
              <w:pStyle w:val="Heading4"/>
              <w:spacing w:before="0"/>
              <w:jc w:val="center"/>
              <w:outlineLvl w:val="3"/>
              <w:rPr>
                <w:rFonts w:ascii="Arial" w:hAnsi="Arial" w:cs="Arial"/>
              </w:rPr>
            </w:pPr>
            <w:r>
              <w:sym w:font="Webdings" w:char="F061"/>
            </w:r>
          </w:p>
        </w:tc>
      </w:tr>
      <w:tr w:rsidR="00E16BC1" w:rsidRPr="005E5ED4" w14:paraId="5C56A3A5"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D2CB257" w14:textId="3C6E2230"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6C28A86" w14:textId="30CF2AB6" w:rsidR="00E16BC1" w:rsidRPr="00D911F1" w:rsidRDefault="00E16BC1" w:rsidP="00E16BC1">
            <w:pPr>
              <w:pStyle w:val="Heading4"/>
              <w:spacing w:before="0"/>
              <w:jc w:val="center"/>
              <w:outlineLvl w:val="3"/>
              <w:rPr>
                <w:rFonts w:ascii="Arial" w:hAnsi="Arial" w:cs="Arial"/>
              </w:rPr>
            </w:pPr>
          </w:p>
        </w:tc>
        <w:tc>
          <w:tcPr>
            <w:tcW w:w="1418" w:type="dxa"/>
            <w:tcBorders>
              <w:top w:val="single" w:sz="4" w:space="0" w:color="FFF2CC"/>
              <w:left w:val="single" w:sz="4" w:space="0" w:color="FFFFFF" w:themeColor="background1"/>
              <w:bottom w:val="single" w:sz="4" w:space="0" w:color="FFF2CC"/>
            </w:tcBorders>
            <w:vAlign w:val="center"/>
          </w:tcPr>
          <w:p w14:paraId="10490522" w14:textId="0E70C219" w:rsidR="00E16BC1" w:rsidRPr="00D911F1" w:rsidRDefault="00E16BC1" w:rsidP="00E16BC1">
            <w:pPr>
              <w:pStyle w:val="Heading4"/>
              <w:spacing w:before="0"/>
              <w:jc w:val="center"/>
              <w:outlineLvl w:val="3"/>
              <w:rPr>
                <w:rFonts w:ascii="Arial" w:hAnsi="Arial" w:cs="Arial"/>
              </w:rPr>
            </w:pPr>
            <w:r>
              <w:sym w:font="Webdings" w:char="F061"/>
            </w:r>
          </w:p>
        </w:tc>
      </w:tr>
      <w:tr w:rsidR="00E16BC1" w:rsidRPr="005E5ED4" w14:paraId="1BD0495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2D0D6EC" w14:textId="6822649A"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0D1D761" w14:textId="16A64F01" w:rsidR="00E16BC1" w:rsidRDefault="00E16BC1" w:rsidP="00E16BC1">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2D406E32" w14:textId="16D2EBF6" w:rsidR="00E16BC1" w:rsidRPr="00D911F1" w:rsidRDefault="00E16BC1" w:rsidP="00E16BC1">
            <w:pPr>
              <w:pStyle w:val="Heading4"/>
              <w:spacing w:before="0"/>
              <w:jc w:val="center"/>
              <w:outlineLvl w:val="3"/>
              <w:rPr>
                <w:rFonts w:ascii="Arial" w:hAnsi="Arial" w:cs="Arial"/>
              </w:rPr>
            </w:pPr>
            <w:r>
              <w:sym w:font="Webdings" w:char="F061"/>
            </w:r>
          </w:p>
        </w:tc>
      </w:tr>
      <w:tr w:rsidR="00B45319" w:rsidRPr="005E5ED4" w14:paraId="4C8B791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AC21A5B" w14:textId="0E7CDBFB" w:rsidR="00B45319" w:rsidRDefault="00956997"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379F1E5" w14:textId="77777777" w:rsidR="00B45319" w:rsidRDefault="00B45319" w:rsidP="00E16BC1">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3841BA0E" w14:textId="2617F25A" w:rsidR="00B45319" w:rsidRDefault="00B45319" w:rsidP="00E16BC1">
            <w:pPr>
              <w:pStyle w:val="Heading4"/>
              <w:spacing w:before="0"/>
              <w:jc w:val="center"/>
              <w:outlineLvl w:val="3"/>
            </w:pPr>
            <w:r>
              <w:sym w:font="Webdings" w:char="F061"/>
            </w:r>
          </w:p>
        </w:tc>
      </w:tr>
      <w:tr w:rsidR="00B45319" w:rsidRPr="005E5ED4" w14:paraId="3583C7C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59242E2" w14:textId="67A800B1" w:rsidR="00B45319" w:rsidRDefault="00956997"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71CC547" w14:textId="77777777" w:rsidR="00B45319" w:rsidRDefault="00B45319" w:rsidP="00E16BC1">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75C8DAEE" w14:textId="7FB9239C" w:rsidR="00B45319" w:rsidRDefault="00B45319" w:rsidP="00E16BC1">
            <w:pPr>
              <w:pStyle w:val="Heading4"/>
              <w:spacing w:before="0"/>
              <w:jc w:val="center"/>
              <w:outlineLvl w:val="3"/>
            </w:pPr>
            <w:r>
              <w:sym w:font="Webdings" w:char="F061"/>
            </w:r>
          </w:p>
        </w:tc>
      </w:tr>
      <w:bookmarkEnd w:id="7"/>
    </w:tbl>
    <w:p w14:paraId="7A6E3229" w14:textId="3CCA65F7" w:rsidR="00A57E3D" w:rsidRDefault="00A57E3D">
      <w:pPr>
        <w:pStyle w:val="Note"/>
        <w:jc w:val="center"/>
        <w:rPr>
          <w:rFonts w:ascii="Arial" w:hAnsi="Arial" w:cs="Arial"/>
          <w:color w:val="3B3838" w:themeColor="background2" w:themeShade="40"/>
        </w:rPr>
      </w:pPr>
    </w:p>
    <w:p w14:paraId="3BB68AD3" w14:textId="64F88F2D" w:rsidR="00883B9E" w:rsidRDefault="00883B9E">
      <w:pPr>
        <w:spacing w:line="259" w:lineRule="auto"/>
        <w:rPr>
          <w:rFonts w:ascii="Arial" w:hAnsi="Arial" w:cs="Arial"/>
          <w:b/>
          <w:bCs/>
          <w:color w:val="3B3838" w:themeColor="background2" w:themeShade="40"/>
        </w:rPr>
      </w:pPr>
      <w:r>
        <w:rPr>
          <w:rFonts w:ascii="Arial" w:hAnsi="Arial" w:cs="Arial"/>
          <w:color w:val="3B3838" w:themeColor="background2" w:themeShade="40"/>
        </w:rPr>
        <w:br w:type="page"/>
      </w:r>
    </w:p>
    <w:p w14:paraId="2E9998FA" w14:textId="1CD42F20" w:rsidR="00883B9E" w:rsidRPr="00366C8B" w:rsidRDefault="00883B9E" w:rsidP="00366C8B">
      <w:pPr>
        <w:rPr>
          <w:rFonts w:cs="Arial"/>
          <w:color w:val="3B3838" w:themeColor="background2" w:themeShade="40"/>
        </w:rPr>
      </w:pPr>
      <w:r w:rsidRPr="00F55B5C">
        <w:rPr>
          <w:rFonts w:cs="Arial"/>
          <w:b/>
          <w:bCs/>
          <w:color w:val="3B3838" w:themeColor="background2" w:themeShade="40"/>
        </w:rPr>
        <w:lastRenderedPageBreak/>
        <w:t xml:space="preserve">PART </w:t>
      </w:r>
      <w:r w:rsidR="00F55B5C">
        <w:rPr>
          <w:rFonts w:cs="Arial"/>
          <w:b/>
          <w:bCs/>
          <w:color w:val="3B3838" w:themeColor="background2" w:themeShade="40"/>
        </w:rPr>
        <w:t>2</w:t>
      </w:r>
      <w:r w:rsidR="00366C8B" w:rsidRPr="00366C8B">
        <w:rPr>
          <w:rFonts w:cs="Arial"/>
          <w:color w:val="3B3838" w:themeColor="background2" w:themeShade="40"/>
        </w:rPr>
        <w:t xml:space="preserve"> </w:t>
      </w:r>
      <w:r w:rsidR="00F55B5C">
        <w:rPr>
          <w:rFonts w:cs="Arial"/>
          <w:color w:val="3B3838" w:themeColor="background2" w:themeShade="40"/>
        </w:rPr>
        <w:t xml:space="preserve">- </w:t>
      </w:r>
      <w:r w:rsidR="00366C8B" w:rsidRPr="00F55B5C">
        <w:t xml:space="preserve">If the role has not been evaluated or is significantly different from the previous role, parts 1 and 2 of the role description form should be completed/updated.   </w:t>
      </w:r>
      <w:r w:rsidR="00366C8B" w:rsidRPr="00F55B5C">
        <w:rPr>
          <w:rFonts w:cs="Arial"/>
          <w:color w:val="3B3838" w:themeColor="background2" w:themeShade="40"/>
        </w:rPr>
        <w:t>Please refer to the Role Description Guidance for Managers to support you completing this section</w:t>
      </w:r>
      <w:r w:rsidR="00F55B5C" w:rsidRPr="00F55B5C">
        <w:rPr>
          <w:rFonts w:cs="Arial"/>
          <w:color w:val="3B3838" w:themeColor="background2" w:themeShade="40"/>
        </w:rPr>
        <w:t>.</w:t>
      </w:r>
      <w:r w:rsidR="00F55B5C">
        <w:rPr>
          <w:rFonts w:cs="Arial"/>
          <w:color w:val="3B3838" w:themeColor="background2" w:themeShade="40"/>
        </w:rPr>
        <w:t xml:space="preserve">     (</w:t>
      </w:r>
      <w:r w:rsidR="00F55B5C" w:rsidRPr="00F55B5C">
        <w:rPr>
          <w:rFonts w:cs="Arial"/>
          <w:i/>
          <w:iCs/>
          <w:color w:val="3B3838" w:themeColor="background2" w:themeShade="40"/>
        </w:rPr>
        <w:t>Part 2 will be used for role evaluation purposes only</w:t>
      </w:r>
      <w:r w:rsidR="00F55B5C">
        <w:rPr>
          <w:rFonts w:cs="Arial"/>
          <w:i/>
          <w:iCs/>
          <w:color w:val="3B3838" w:themeColor="background2" w:themeShade="40"/>
        </w:rPr>
        <w:t>).</w:t>
      </w:r>
    </w:p>
    <w:p w14:paraId="63B17BA0" w14:textId="2AE08716" w:rsidR="00366C8B" w:rsidRDefault="00366C8B" w:rsidP="00883B9E">
      <w:pPr>
        <w:pStyle w:val="Note"/>
        <w:rPr>
          <w:rFonts w:ascii="Arial" w:hAnsi="Arial" w:cs="Arial"/>
          <w:color w:val="3B3838" w:themeColor="background2" w:themeShade="40"/>
        </w:rPr>
      </w:pPr>
    </w:p>
    <w:p w14:paraId="0DC205AF" w14:textId="77777777" w:rsidR="00366C8B" w:rsidRDefault="00366C8B" w:rsidP="00366C8B">
      <w:pPr>
        <w:rPr>
          <w:rFonts w:ascii="Tahoma" w:hAnsi="Tahoma"/>
        </w:rPr>
      </w:pPr>
    </w:p>
    <w:tbl>
      <w:tblPr>
        <w:tblW w:w="10188" w:type="dxa"/>
        <w:tblLayout w:type="fixed"/>
        <w:tblLook w:val="01E0" w:firstRow="1" w:lastRow="1" w:firstColumn="1" w:lastColumn="1" w:noHBand="0" w:noVBand="0"/>
      </w:tblPr>
      <w:tblGrid>
        <w:gridCol w:w="10188"/>
      </w:tblGrid>
      <w:tr w:rsidR="00366C8B" w14:paraId="7230CDD3" w14:textId="77777777" w:rsidTr="00366C8B">
        <w:tc>
          <w:tcPr>
            <w:tcW w:w="10188" w:type="dxa"/>
            <w:tcBorders>
              <w:top w:val="single" w:sz="4" w:space="0" w:color="auto"/>
              <w:left w:val="single" w:sz="4" w:space="0" w:color="auto"/>
              <w:bottom w:val="single" w:sz="4" w:space="0" w:color="auto"/>
              <w:right w:val="single" w:sz="4" w:space="0" w:color="auto"/>
            </w:tcBorders>
            <w:hideMark/>
          </w:tcPr>
          <w:p w14:paraId="03C9DD05" w14:textId="7687882A" w:rsidR="00366C8B" w:rsidRDefault="00F55B5C">
            <w:pPr>
              <w:pStyle w:val="Heading3"/>
            </w:pPr>
            <w:r>
              <w:t xml:space="preserve">ROLE </w:t>
            </w:r>
            <w:r w:rsidR="00366C8B">
              <w:t>Activities &amp; ReQUIREMENTS</w:t>
            </w:r>
          </w:p>
        </w:tc>
      </w:tr>
      <w:tr w:rsidR="00366C8B" w14:paraId="386D8D2D" w14:textId="77777777" w:rsidTr="00366C8B">
        <w:trPr>
          <w:trHeight w:val="176"/>
        </w:trPr>
        <w:tc>
          <w:tcPr>
            <w:tcW w:w="10188" w:type="dxa"/>
            <w:tcBorders>
              <w:top w:val="single" w:sz="4" w:space="0" w:color="auto"/>
              <w:left w:val="single" w:sz="4" w:space="0" w:color="auto"/>
              <w:bottom w:val="single" w:sz="4" w:space="0" w:color="auto"/>
              <w:right w:val="single" w:sz="4" w:space="0" w:color="auto"/>
            </w:tcBorders>
            <w:hideMark/>
          </w:tcPr>
          <w:p w14:paraId="5554FCA8" w14:textId="7D11BAE0" w:rsidR="00366C8B" w:rsidRDefault="00366C8B">
            <w:r>
              <w:t>Communication</w:t>
            </w:r>
          </w:p>
        </w:tc>
      </w:tr>
      <w:tr w:rsidR="00366C8B" w14:paraId="04160B00" w14:textId="77777777" w:rsidTr="00366C8B">
        <w:trPr>
          <w:trHeight w:val="490"/>
        </w:trPr>
        <w:tc>
          <w:tcPr>
            <w:tcW w:w="10188" w:type="dxa"/>
            <w:tcBorders>
              <w:top w:val="single" w:sz="4" w:space="0" w:color="auto"/>
              <w:left w:val="single" w:sz="4" w:space="0" w:color="auto"/>
              <w:bottom w:val="single" w:sz="4" w:space="0" w:color="auto"/>
              <w:right w:val="single" w:sz="4" w:space="0" w:color="auto"/>
            </w:tcBorders>
          </w:tcPr>
          <w:p w14:paraId="3BC51146" w14:textId="77777777" w:rsidR="00366C8B" w:rsidRDefault="00366C8B"/>
          <w:p w14:paraId="4367BF6E" w14:textId="77777777" w:rsidR="00366C8B" w:rsidRDefault="00366C8B"/>
          <w:p w14:paraId="7E27C8D5" w14:textId="77777777" w:rsidR="00366C8B" w:rsidRDefault="00366C8B"/>
          <w:p w14:paraId="57508678" w14:textId="77777777" w:rsidR="00366C8B" w:rsidRDefault="00366C8B"/>
          <w:p w14:paraId="4743836F" w14:textId="77777777" w:rsidR="00366C8B" w:rsidRDefault="00366C8B"/>
        </w:tc>
      </w:tr>
      <w:tr w:rsidR="00366C8B" w14:paraId="01AA84C6" w14:textId="77777777" w:rsidTr="00366C8B">
        <w:trPr>
          <w:trHeight w:val="176"/>
        </w:trPr>
        <w:tc>
          <w:tcPr>
            <w:tcW w:w="10188" w:type="dxa"/>
            <w:tcBorders>
              <w:top w:val="single" w:sz="4" w:space="0" w:color="auto"/>
              <w:left w:val="single" w:sz="4" w:space="0" w:color="auto"/>
              <w:bottom w:val="single" w:sz="4" w:space="0" w:color="auto"/>
              <w:right w:val="single" w:sz="4" w:space="0" w:color="auto"/>
            </w:tcBorders>
            <w:hideMark/>
          </w:tcPr>
          <w:p w14:paraId="5CB0B206" w14:textId="1C301E93" w:rsidR="00366C8B" w:rsidRDefault="00366C8B">
            <w:r>
              <w:t>Teamwork and Motivation</w:t>
            </w:r>
          </w:p>
        </w:tc>
      </w:tr>
      <w:tr w:rsidR="00366C8B" w14:paraId="112AC71D" w14:textId="77777777" w:rsidTr="00366C8B">
        <w:trPr>
          <w:trHeight w:val="344"/>
        </w:trPr>
        <w:tc>
          <w:tcPr>
            <w:tcW w:w="10188" w:type="dxa"/>
            <w:tcBorders>
              <w:top w:val="single" w:sz="4" w:space="0" w:color="auto"/>
              <w:left w:val="single" w:sz="4" w:space="0" w:color="auto"/>
              <w:bottom w:val="single" w:sz="4" w:space="0" w:color="auto"/>
              <w:right w:val="single" w:sz="4" w:space="0" w:color="auto"/>
            </w:tcBorders>
          </w:tcPr>
          <w:p w14:paraId="35EE480D" w14:textId="114EDAB7" w:rsidR="00366C8B" w:rsidRDefault="00366C8B">
            <w:pPr>
              <w:rPr>
                <w:rFonts w:cs="Arial"/>
                <w:sz w:val="24"/>
                <w:szCs w:val="24"/>
              </w:rPr>
            </w:pPr>
          </w:p>
          <w:p w14:paraId="1929569B" w14:textId="77777777" w:rsidR="00366C8B" w:rsidRPr="00366C8B" w:rsidRDefault="00366C8B">
            <w:pPr>
              <w:rPr>
                <w:rFonts w:cs="Arial"/>
                <w:sz w:val="24"/>
                <w:szCs w:val="24"/>
              </w:rPr>
            </w:pPr>
          </w:p>
          <w:p w14:paraId="0D24B535" w14:textId="54487BD5" w:rsidR="00366C8B" w:rsidRDefault="00366C8B">
            <w:pPr>
              <w:rPr>
                <w:rFonts w:ascii="Arial" w:hAnsi="Arial" w:cs="Arial"/>
                <w:sz w:val="24"/>
                <w:szCs w:val="24"/>
              </w:rPr>
            </w:pPr>
          </w:p>
          <w:p w14:paraId="3768BE0E" w14:textId="77777777" w:rsidR="00366C8B" w:rsidRDefault="00366C8B">
            <w:pPr>
              <w:rPr>
                <w:rFonts w:ascii="Arial" w:hAnsi="Arial" w:cs="Arial"/>
                <w:sz w:val="24"/>
                <w:szCs w:val="24"/>
              </w:rPr>
            </w:pPr>
          </w:p>
          <w:p w14:paraId="484FF148" w14:textId="77777777" w:rsidR="00366C8B" w:rsidRDefault="00366C8B">
            <w:pPr>
              <w:rPr>
                <w:rFonts w:ascii="Arial" w:hAnsi="Arial" w:cs="Arial"/>
                <w:sz w:val="24"/>
                <w:szCs w:val="24"/>
              </w:rPr>
            </w:pPr>
          </w:p>
          <w:p w14:paraId="3DE83AF6" w14:textId="77777777" w:rsidR="00366C8B" w:rsidRDefault="00366C8B">
            <w:pPr>
              <w:rPr>
                <w:rFonts w:ascii="Arial" w:hAnsi="Arial" w:cs="Arial"/>
                <w:sz w:val="24"/>
                <w:szCs w:val="24"/>
              </w:rPr>
            </w:pPr>
          </w:p>
        </w:tc>
      </w:tr>
      <w:tr w:rsidR="00366C8B" w14:paraId="7ED0138C" w14:textId="77777777" w:rsidTr="00366C8B">
        <w:trPr>
          <w:trHeight w:val="224"/>
        </w:trPr>
        <w:tc>
          <w:tcPr>
            <w:tcW w:w="10188" w:type="dxa"/>
            <w:tcBorders>
              <w:top w:val="single" w:sz="4" w:space="0" w:color="auto"/>
              <w:left w:val="single" w:sz="4" w:space="0" w:color="auto"/>
              <w:bottom w:val="single" w:sz="4" w:space="0" w:color="auto"/>
              <w:right w:val="single" w:sz="4" w:space="0" w:color="auto"/>
            </w:tcBorders>
            <w:hideMark/>
          </w:tcPr>
          <w:p w14:paraId="31254B8C" w14:textId="2C3B1C89" w:rsidR="00366C8B" w:rsidRDefault="00366C8B">
            <w:pPr>
              <w:rPr>
                <w:rFonts w:ascii="Tahoma" w:hAnsi="Tahoma" w:cs="Times New Roman"/>
                <w:sz w:val="20"/>
                <w:szCs w:val="20"/>
              </w:rPr>
            </w:pPr>
            <w:r>
              <w:t>Liaison and networking</w:t>
            </w:r>
          </w:p>
        </w:tc>
      </w:tr>
      <w:tr w:rsidR="00366C8B" w14:paraId="099862BF" w14:textId="77777777" w:rsidTr="00366C8B">
        <w:trPr>
          <w:trHeight w:val="70"/>
        </w:trPr>
        <w:tc>
          <w:tcPr>
            <w:tcW w:w="10188" w:type="dxa"/>
            <w:tcBorders>
              <w:top w:val="single" w:sz="4" w:space="0" w:color="auto"/>
              <w:left w:val="single" w:sz="4" w:space="0" w:color="auto"/>
              <w:bottom w:val="single" w:sz="4" w:space="0" w:color="auto"/>
              <w:right w:val="single" w:sz="4" w:space="0" w:color="auto"/>
            </w:tcBorders>
          </w:tcPr>
          <w:p w14:paraId="0F8ACBF6" w14:textId="77777777" w:rsidR="00366C8B" w:rsidRDefault="00366C8B"/>
          <w:p w14:paraId="5ABF57A2" w14:textId="77777777" w:rsidR="00366C8B" w:rsidRDefault="00366C8B"/>
          <w:p w14:paraId="7991D5B0" w14:textId="77777777" w:rsidR="00366C8B" w:rsidRDefault="00366C8B"/>
          <w:p w14:paraId="335F08EA" w14:textId="77777777" w:rsidR="00366C8B" w:rsidRDefault="00366C8B"/>
          <w:p w14:paraId="03F5D927" w14:textId="6699BFC6" w:rsidR="00DF39B2" w:rsidRDefault="00DF39B2"/>
        </w:tc>
      </w:tr>
      <w:tr w:rsidR="00366C8B" w14:paraId="41A0D45D" w14:textId="77777777" w:rsidTr="00366C8B">
        <w:trPr>
          <w:trHeight w:val="188"/>
        </w:trPr>
        <w:tc>
          <w:tcPr>
            <w:tcW w:w="10188" w:type="dxa"/>
            <w:tcBorders>
              <w:top w:val="single" w:sz="4" w:space="0" w:color="auto"/>
              <w:left w:val="single" w:sz="4" w:space="0" w:color="auto"/>
              <w:bottom w:val="single" w:sz="4" w:space="0" w:color="auto"/>
              <w:right w:val="single" w:sz="4" w:space="0" w:color="auto"/>
            </w:tcBorders>
            <w:hideMark/>
          </w:tcPr>
          <w:p w14:paraId="3610E7FE" w14:textId="72C282AB" w:rsidR="00366C8B" w:rsidRDefault="00366C8B">
            <w:r>
              <w:t>Service delivery</w:t>
            </w:r>
          </w:p>
        </w:tc>
      </w:tr>
      <w:tr w:rsidR="00366C8B" w14:paraId="79BB4A5E" w14:textId="77777777" w:rsidTr="00366C8B">
        <w:trPr>
          <w:trHeight w:val="490"/>
        </w:trPr>
        <w:tc>
          <w:tcPr>
            <w:tcW w:w="10188" w:type="dxa"/>
            <w:tcBorders>
              <w:top w:val="single" w:sz="4" w:space="0" w:color="auto"/>
              <w:left w:val="single" w:sz="4" w:space="0" w:color="auto"/>
              <w:bottom w:val="single" w:sz="4" w:space="0" w:color="auto"/>
              <w:right w:val="single" w:sz="4" w:space="0" w:color="auto"/>
            </w:tcBorders>
          </w:tcPr>
          <w:p w14:paraId="51FFCC80" w14:textId="77777777" w:rsidR="00366C8B" w:rsidRDefault="00366C8B"/>
          <w:p w14:paraId="5D5526BC" w14:textId="77777777" w:rsidR="00366C8B" w:rsidRDefault="00366C8B"/>
          <w:p w14:paraId="22C8DA8E" w14:textId="77777777" w:rsidR="00366C8B" w:rsidRDefault="00366C8B"/>
          <w:p w14:paraId="0E7549B0" w14:textId="77777777" w:rsidR="00366C8B" w:rsidRDefault="00366C8B"/>
          <w:p w14:paraId="44989F15" w14:textId="77777777" w:rsidR="00366C8B" w:rsidRDefault="00366C8B"/>
          <w:p w14:paraId="2E1BC0AC" w14:textId="77777777" w:rsidR="00366C8B" w:rsidRDefault="00366C8B"/>
        </w:tc>
      </w:tr>
      <w:tr w:rsidR="00366C8B" w14:paraId="06664328" w14:textId="77777777" w:rsidTr="00366C8B">
        <w:trPr>
          <w:trHeight w:val="284"/>
        </w:trPr>
        <w:tc>
          <w:tcPr>
            <w:tcW w:w="10188" w:type="dxa"/>
            <w:tcBorders>
              <w:top w:val="single" w:sz="4" w:space="0" w:color="auto"/>
              <w:left w:val="single" w:sz="4" w:space="0" w:color="auto"/>
              <w:bottom w:val="single" w:sz="4" w:space="0" w:color="auto"/>
              <w:right w:val="single" w:sz="4" w:space="0" w:color="auto"/>
            </w:tcBorders>
            <w:hideMark/>
          </w:tcPr>
          <w:p w14:paraId="2120E7B8" w14:textId="2B1BBE3A" w:rsidR="00366C8B" w:rsidRDefault="00366C8B">
            <w:r>
              <w:t xml:space="preserve">Decision making </w:t>
            </w:r>
          </w:p>
        </w:tc>
      </w:tr>
      <w:tr w:rsidR="00366C8B" w14:paraId="4F02AEDD" w14:textId="77777777" w:rsidTr="00366C8B">
        <w:trPr>
          <w:trHeight w:val="490"/>
        </w:trPr>
        <w:tc>
          <w:tcPr>
            <w:tcW w:w="10188" w:type="dxa"/>
            <w:tcBorders>
              <w:top w:val="single" w:sz="4" w:space="0" w:color="auto"/>
              <w:left w:val="single" w:sz="4" w:space="0" w:color="auto"/>
              <w:bottom w:val="single" w:sz="4" w:space="0" w:color="auto"/>
              <w:right w:val="single" w:sz="4" w:space="0" w:color="auto"/>
            </w:tcBorders>
          </w:tcPr>
          <w:p w14:paraId="1C2B09AF" w14:textId="77777777" w:rsidR="00366C8B" w:rsidRDefault="00366C8B"/>
          <w:p w14:paraId="3A1F423C" w14:textId="77777777" w:rsidR="00366C8B" w:rsidRDefault="00366C8B"/>
          <w:p w14:paraId="5C3CD275" w14:textId="77777777" w:rsidR="00366C8B" w:rsidRDefault="00366C8B"/>
          <w:p w14:paraId="2462CA77" w14:textId="77777777" w:rsidR="00366C8B" w:rsidRDefault="00366C8B"/>
          <w:p w14:paraId="1DF19CE8" w14:textId="5FE5C7C1" w:rsidR="00366C8B" w:rsidRDefault="00366C8B"/>
          <w:p w14:paraId="0D2D33A6" w14:textId="77777777" w:rsidR="00DF39B2" w:rsidRDefault="00DF39B2"/>
          <w:p w14:paraId="591D2AE0" w14:textId="77777777" w:rsidR="00366C8B" w:rsidRDefault="00366C8B"/>
        </w:tc>
      </w:tr>
      <w:tr w:rsidR="00366C8B" w14:paraId="21E641A7" w14:textId="77777777" w:rsidTr="00366C8B">
        <w:trPr>
          <w:trHeight w:val="260"/>
        </w:trPr>
        <w:tc>
          <w:tcPr>
            <w:tcW w:w="10188" w:type="dxa"/>
            <w:tcBorders>
              <w:top w:val="single" w:sz="4" w:space="0" w:color="auto"/>
              <w:left w:val="single" w:sz="4" w:space="0" w:color="auto"/>
              <w:bottom w:val="single" w:sz="4" w:space="0" w:color="auto"/>
              <w:right w:val="single" w:sz="4" w:space="0" w:color="auto"/>
            </w:tcBorders>
            <w:hideMark/>
          </w:tcPr>
          <w:p w14:paraId="34FB25CF" w14:textId="625D8452" w:rsidR="00366C8B" w:rsidRDefault="00366C8B">
            <w:r>
              <w:lastRenderedPageBreak/>
              <w:t>Planning and organising resources</w:t>
            </w:r>
          </w:p>
        </w:tc>
      </w:tr>
      <w:tr w:rsidR="00366C8B" w14:paraId="34F5722C" w14:textId="77777777" w:rsidTr="00366C8B">
        <w:trPr>
          <w:trHeight w:val="1941"/>
        </w:trPr>
        <w:tc>
          <w:tcPr>
            <w:tcW w:w="10188" w:type="dxa"/>
            <w:tcBorders>
              <w:top w:val="single" w:sz="4" w:space="0" w:color="auto"/>
              <w:left w:val="single" w:sz="4" w:space="0" w:color="auto"/>
              <w:bottom w:val="single" w:sz="4" w:space="0" w:color="auto"/>
              <w:right w:val="single" w:sz="4" w:space="0" w:color="auto"/>
            </w:tcBorders>
          </w:tcPr>
          <w:p w14:paraId="19717A23" w14:textId="77777777" w:rsidR="00366C8B" w:rsidRDefault="00366C8B"/>
          <w:p w14:paraId="31675BB8" w14:textId="77777777" w:rsidR="00366C8B" w:rsidRDefault="00366C8B"/>
          <w:p w14:paraId="653674DD" w14:textId="77777777" w:rsidR="00366C8B" w:rsidRDefault="00366C8B"/>
          <w:p w14:paraId="33C60550" w14:textId="77777777" w:rsidR="00366C8B" w:rsidRDefault="00366C8B"/>
          <w:p w14:paraId="4EC69EAF" w14:textId="77777777" w:rsidR="00366C8B" w:rsidRDefault="00366C8B"/>
          <w:p w14:paraId="34C28A7F" w14:textId="77777777" w:rsidR="00366C8B" w:rsidRDefault="00366C8B"/>
          <w:p w14:paraId="26480BB2" w14:textId="77777777" w:rsidR="00366C8B" w:rsidRDefault="00366C8B"/>
        </w:tc>
      </w:tr>
      <w:tr w:rsidR="00366C8B" w14:paraId="2B72E45F" w14:textId="77777777" w:rsidTr="00366C8B">
        <w:trPr>
          <w:trHeight w:val="224"/>
        </w:trPr>
        <w:tc>
          <w:tcPr>
            <w:tcW w:w="10188" w:type="dxa"/>
            <w:tcBorders>
              <w:top w:val="single" w:sz="4" w:space="0" w:color="auto"/>
              <w:left w:val="single" w:sz="4" w:space="0" w:color="auto"/>
              <w:bottom w:val="single" w:sz="4" w:space="0" w:color="auto"/>
              <w:right w:val="single" w:sz="4" w:space="0" w:color="auto"/>
            </w:tcBorders>
            <w:hideMark/>
          </w:tcPr>
          <w:p w14:paraId="4729D8E7" w14:textId="38AA220B" w:rsidR="00366C8B" w:rsidRDefault="00366C8B">
            <w:r>
              <w:t>Initiative and problem solving</w:t>
            </w:r>
          </w:p>
        </w:tc>
      </w:tr>
      <w:tr w:rsidR="00366C8B" w14:paraId="2808D4F6" w14:textId="77777777" w:rsidTr="00366C8B">
        <w:trPr>
          <w:trHeight w:val="490"/>
        </w:trPr>
        <w:tc>
          <w:tcPr>
            <w:tcW w:w="10188" w:type="dxa"/>
            <w:tcBorders>
              <w:top w:val="single" w:sz="4" w:space="0" w:color="auto"/>
              <w:left w:val="single" w:sz="4" w:space="0" w:color="auto"/>
              <w:bottom w:val="single" w:sz="4" w:space="0" w:color="auto"/>
              <w:right w:val="single" w:sz="4" w:space="0" w:color="auto"/>
            </w:tcBorders>
          </w:tcPr>
          <w:p w14:paraId="71AFCACE" w14:textId="77777777" w:rsidR="00366C8B" w:rsidRDefault="00366C8B"/>
          <w:p w14:paraId="000426D1" w14:textId="77777777" w:rsidR="00366C8B" w:rsidRDefault="00366C8B"/>
          <w:p w14:paraId="3A51DBA5" w14:textId="77777777" w:rsidR="00366C8B" w:rsidRDefault="00366C8B"/>
          <w:p w14:paraId="7B8F6726" w14:textId="77777777" w:rsidR="00366C8B" w:rsidRDefault="00366C8B"/>
          <w:p w14:paraId="47750495" w14:textId="77777777" w:rsidR="00366C8B" w:rsidRDefault="00366C8B"/>
          <w:p w14:paraId="6F3D91A2" w14:textId="77777777" w:rsidR="00366C8B" w:rsidRDefault="00366C8B"/>
        </w:tc>
      </w:tr>
      <w:tr w:rsidR="00366C8B" w14:paraId="7956D93D" w14:textId="77777777" w:rsidTr="00366C8B">
        <w:trPr>
          <w:trHeight w:val="188"/>
        </w:trPr>
        <w:tc>
          <w:tcPr>
            <w:tcW w:w="10188" w:type="dxa"/>
            <w:tcBorders>
              <w:top w:val="single" w:sz="4" w:space="0" w:color="auto"/>
              <w:left w:val="single" w:sz="4" w:space="0" w:color="auto"/>
              <w:bottom w:val="single" w:sz="4" w:space="0" w:color="auto"/>
              <w:right w:val="single" w:sz="4" w:space="0" w:color="auto"/>
            </w:tcBorders>
            <w:hideMark/>
          </w:tcPr>
          <w:p w14:paraId="75DEA46D" w14:textId="71E8DB2E" w:rsidR="00366C8B" w:rsidRDefault="00366C8B">
            <w:r>
              <w:t>Analysis and research</w:t>
            </w:r>
          </w:p>
        </w:tc>
      </w:tr>
      <w:tr w:rsidR="00366C8B" w14:paraId="4F15B237" w14:textId="77777777" w:rsidTr="00366C8B">
        <w:trPr>
          <w:trHeight w:val="490"/>
        </w:trPr>
        <w:tc>
          <w:tcPr>
            <w:tcW w:w="10188" w:type="dxa"/>
            <w:tcBorders>
              <w:top w:val="single" w:sz="4" w:space="0" w:color="auto"/>
              <w:left w:val="single" w:sz="4" w:space="0" w:color="auto"/>
              <w:bottom w:val="single" w:sz="4" w:space="0" w:color="auto"/>
              <w:right w:val="single" w:sz="4" w:space="0" w:color="auto"/>
            </w:tcBorders>
          </w:tcPr>
          <w:p w14:paraId="13D8EBE1" w14:textId="77777777" w:rsidR="00366C8B" w:rsidRDefault="00366C8B"/>
          <w:p w14:paraId="03DDCDD1" w14:textId="77777777" w:rsidR="00366C8B" w:rsidRDefault="00366C8B"/>
          <w:p w14:paraId="6F2D6B71" w14:textId="77777777" w:rsidR="00366C8B" w:rsidRDefault="00366C8B"/>
          <w:p w14:paraId="3C058353" w14:textId="77777777" w:rsidR="00366C8B" w:rsidRDefault="00366C8B"/>
          <w:p w14:paraId="3A8BCF3C" w14:textId="77777777" w:rsidR="00366C8B" w:rsidRDefault="00366C8B"/>
          <w:p w14:paraId="209A0099" w14:textId="77777777" w:rsidR="00366C8B" w:rsidRDefault="00366C8B"/>
        </w:tc>
      </w:tr>
      <w:tr w:rsidR="00366C8B" w14:paraId="7FE5CD9C" w14:textId="77777777" w:rsidTr="00366C8B">
        <w:trPr>
          <w:trHeight w:val="164"/>
        </w:trPr>
        <w:tc>
          <w:tcPr>
            <w:tcW w:w="10188" w:type="dxa"/>
            <w:tcBorders>
              <w:top w:val="single" w:sz="4" w:space="0" w:color="auto"/>
              <w:left w:val="single" w:sz="4" w:space="0" w:color="auto"/>
              <w:bottom w:val="single" w:sz="4" w:space="0" w:color="auto"/>
              <w:right w:val="single" w:sz="4" w:space="0" w:color="auto"/>
            </w:tcBorders>
            <w:hideMark/>
          </w:tcPr>
          <w:p w14:paraId="0E62D082" w14:textId="0D2D7617" w:rsidR="00366C8B" w:rsidRDefault="00366C8B">
            <w:r>
              <w:t>Sensory and physical demands</w:t>
            </w:r>
          </w:p>
        </w:tc>
      </w:tr>
      <w:tr w:rsidR="00366C8B" w14:paraId="3C710939" w14:textId="77777777" w:rsidTr="00366C8B">
        <w:trPr>
          <w:trHeight w:val="490"/>
        </w:trPr>
        <w:tc>
          <w:tcPr>
            <w:tcW w:w="10188" w:type="dxa"/>
            <w:tcBorders>
              <w:top w:val="single" w:sz="4" w:space="0" w:color="auto"/>
              <w:left w:val="single" w:sz="4" w:space="0" w:color="auto"/>
              <w:bottom w:val="single" w:sz="4" w:space="0" w:color="auto"/>
              <w:right w:val="single" w:sz="4" w:space="0" w:color="auto"/>
            </w:tcBorders>
          </w:tcPr>
          <w:p w14:paraId="2E0DD754" w14:textId="77777777" w:rsidR="00366C8B" w:rsidRDefault="00366C8B">
            <w:pPr>
              <w:ind w:left="340" w:hanging="340"/>
            </w:pPr>
          </w:p>
          <w:p w14:paraId="640A7C84" w14:textId="77777777" w:rsidR="00366C8B" w:rsidRDefault="00366C8B">
            <w:pPr>
              <w:ind w:left="340" w:hanging="340"/>
            </w:pPr>
          </w:p>
          <w:p w14:paraId="0157CD57" w14:textId="77777777" w:rsidR="00366C8B" w:rsidRDefault="00366C8B">
            <w:pPr>
              <w:ind w:left="340" w:hanging="340"/>
            </w:pPr>
          </w:p>
          <w:p w14:paraId="0B7B296F" w14:textId="77777777" w:rsidR="00366C8B" w:rsidRDefault="00366C8B"/>
          <w:p w14:paraId="0EF148ED" w14:textId="77777777" w:rsidR="00366C8B" w:rsidRDefault="00366C8B"/>
          <w:p w14:paraId="598773C4" w14:textId="77777777" w:rsidR="00366C8B" w:rsidRDefault="00366C8B"/>
        </w:tc>
      </w:tr>
      <w:tr w:rsidR="00366C8B" w14:paraId="3B7AF02F" w14:textId="77777777" w:rsidTr="00366C8B">
        <w:trPr>
          <w:trHeight w:val="200"/>
        </w:trPr>
        <w:tc>
          <w:tcPr>
            <w:tcW w:w="10188" w:type="dxa"/>
            <w:tcBorders>
              <w:top w:val="single" w:sz="4" w:space="0" w:color="auto"/>
              <w:left w:val="single" w:sz="4" w:space="0" w:color="auto"/>
              <w:bottom w:val="single" w:sz="4" w:space="0" w:color="auto"/>
              <w:right w:val="single" w:sz="4" w:space="0" w:color="auto"/>
            </w:tcBorders>
            <w:hideMark/>
          </w:tcPr>
          <w:p w14:paraId="577B97C9" w14:textId="241805EE" w:rsidR="00366C8B" w:rsidRDefault="00366C8B">
            <w:r>
              <w:t>Work environment</w:t>
            </w:r>
          </w:p>
        </w:tc>
      </w:tr>
      <w:tr w:rsidR="00366C8B" w14:paraId="1343632A" w14:textId="77777777" w:rsidTr="00366C8B">
        <w:trPr>
          <w:trHeight w:val="490"/>
        </w:trPr>
        <w:tc>
          <w:tcPr>
            <w:tcW w:w="10188" w:type="dxa"/>
            <w:tcBorders>
              <w:top w:val="single" w:sz="4" w:space="0" w:color="auto"/>
              <w:left w:val="single" w:sz="4" w:space="0" w:color="auto"/>
              <w:bottom w:val="single" w:sz="4" w:space="0" w:color="auto"/>
              <w:right w:val="single" w:sz="4" w:space="0" w:color="auto"/>
            </w:tcBorders>
          </w:tcPr>
          <w:p w14:paraId="765CFFB5" w14:textId="77777777" w:rsidR="00366C8B" w:rsidRDefault="00366C8B"/>
          <w:p w14:paraId="68CAAB47" w14:textId="77777777" w:rsidR="00366C8B" w:rsidRDefault="00366C8B"/>
          <w:p w14:paraId="4219AB9E" w14:textId="77777777" w:rsidR="00366C8B" w:rsidRDefault="00366C8B"/>
          <w:p w14:paraId="282D7EA1" w14:textId="77777777" w:rsidR="00366C8B" w:rsidRDefault="00366C8B"/>
          <w:p w14:paraId="745F9E28" w14:textId="77777777" w:rsidR="00366C8B" w:rsidRDefault="00366C8B"/>
        </w:tc>
      </w:tr>
      <w:tr w:rsidR="00366C8B" w14:paraId="7FA08084" w14:textId="77777777" w:rsidTr="00366C8B">
        <w:trPr>
          <w:trHeight w:val="224"/>
        </w:trPr>
        <w:tc>
          <w:tcPr>
            <w:tcW w:w="10188" w:type="dxa"/>
            <w:tcBorders>
              <w:top w:val="single" w:sz="4" w:space="0" w:color="auto"/>
              <w:left w:val="single" w:sz="4" w:space="0" w:color="auto"/>
              <w:bottom w:val="single" w:sz="4" w:space="0" w:color="auto"/>
              <w:right w:val="single" w:sz="4" w:space="0" w:color="auto"/>
            </w:tcBorders>
            <w:hideMark/>
          </w:tcPr>
          <w:p w14:paraId="1B3FF4D6" w14:textId="48A8506E" w:rsidR="00366C8B" w:rsidRDefault="00366C8B">
            <w:r>
              <w:t>Pastoral care and welfare</w:t>
            </w:r>
          </w:p>
        </w:tc>
      </w:tr>
      <w:tr w:rsidR="00366C8B" w14:paraId="63316531" w14:textId="77777777" w:rsidTr="00366C8B">
        <w:trPr>
          <w:trHeight w:val="490"/>
        </w:trPr>
        <w:tc>
          <w:tcPr>
            <w:tcW w:w="10188" w:type="dxa"/>
            <w:tcBorders>
              <w:top w:val="single" w:sz="4" w:space="0" w:color="auto"/>
              <w:left w:val="single" w:sz="4" w:space="0" w:color="auto"/>
              <w:bottom w:val="single" w:sz="4" w:space="0" w:color="auto"/>
              <w:right w:val="single" w:sz="4" w:space="0" w:color="auto"/>
            </w:tcBorders>
          </w:tcPr>
          <w:p w14:paraId="4B6F52CB" w14:textId="77777777" w:rsidR="00366C8B" w:rsidRDefault="00366C8B"/>
          <w:p w14:paraId="08C825EB" w14:textId="77777777" w:rsidR="00366C8B" w:rsidRDefault="00366C8B">
            <w:pPr>
              <w:rPr>
                <w:rFonts w:ascii="Arial" w:hAnsi="Arial" w:cs="Arial"/>
                <w:sz w:val="24"/>
                <w:szCs w:val="24"/>
              </w:rPr>
            </w:pPr>
          </w:p>
          <w:p w14:paraId="016358A1" w14:textId="77777777" w:rsidR="00366C8B" w:rsidRDefault="00366C8B">
            <w:pPr>
              <w:rPr>
                <w:rFonts w:ascii="Tahoma" w:hAnsi="Tahoma" w:cs="Times New Roman"/>
                <w:sz w:val="20"/>
                <w:szCs w:val="20"/>
              </w:rPr>
            </w:pPr>
          </w:p>
          <w:p w14:paraId="5B4BCB10" w14:textId="77777777" w:rsidR="00366C8B" w:rsidRDefault="00366C8B"/>
          <w:p w14:paraId="4F2083D4" w14:textId="77777777" w:rsidR="00366C8B" w:rsidRDefault="00366C8B"/>
          <w:p w14:paraId="60BA3934" w14:textId="1A231670" w:rsidR="00DF39B2" w:rsidRDefault="00DF39B2"/>
        </w:tc>
      </w:tr>
      <w:tr w:rsidR="00366C8B" w14:paraId="286D58F9" w14:textId="77777777" w:rsidTr="00366C8B">
        <w:trPr>
          <w:trHeight w:val="200"/>
        </w:trPr>
        <w:tc>
          <w:tcPr>
            <w:tcW w:w="10188" w:type="dxa"/>
            <w:tcBorders>
              <w:top w:val="single" w:sz="4" w:space="0" w:color="auto"/>
              <w:left w:val="single" w:sz="4" w:space="0" w:color="auto"/>
              <w:bottom w:val="single" w:sz="4" w:space="0" w:color="auto"/>
              <w:right w:val="single" w:sz="4" w:space="0" w:color="auto"/>
            </w:tcBorders>
            <w:hideMark/>
          </w:tcPr>
          <w:p w14:paraId="7903F8D1" w14:textId="7C22650C" w:rsidR="00366C8B" w:rsidRDefault="00366C8B">
            <w:r>
              <w:lastRenderedPageBreak/>
              <w:t>Team development</w:t>
            </w:r>
          </w:p>
        </w:tc>
      </w:tr>
      <w:tr w:rsidR="00366C8B" w14:paraId="13812A37" w14:textId="77777777" w:rsidTr="00366C8B">
        <w:trPr>
          <w:trHeight w:val="490"/>
        </w:trPr>
        <w:tc>
          <w:tcPr>
            <w:tcW w:w="10188" w:type="dxa"/>
            <w:tcBorders>
              <w:top w:val="single" w:sz="4" w:space="0" w:color="auto"/>
              <w:left w:val="single" w:sz="4" w:space="0" w:color="auto"/>
              <w:bottom w:val="single" w:sz="4" w:space="0" w:color="auto"/>
              <w:right w:val="single" w:sz="4" w:space="0" w:color="auto"/>
            </w:tcBorders>
          </w:tcPr>
          <w:p w14:paraId="05FB036E" w14:textId="77777777" w:rsidR="00366C8B" w:rsidRDefault="00366C8B"/>
          <w:p w14:paraId="09BF4491" w14:textId="77777777" w:rsidR="00366C8B" w:rsidRDefault="00366C8B"/>
          <w:p w14:paraId="09B62B99" w14:textId="77777777" w:rsidR="00366C8B" w:rsidRDefault="00366C8B"/>
          <w:p w14:paraId="2CB3338C" w14:textId="77777777" w:rsidR="00366C8B" w:rsidRDefault="00366C8B"/>
          <w:p w14:paraId="71CD46B7" w14:textId="77777777" w:rsidR="00366C8B" w:rsidRDefault="00366C8B"/>
          <w:p w14:paraId="6B1ED7E8" w14:textId="77777777" w:rsidR="00366C8B" w:rsidRDefault="00366C8B"/>
          <w:p w14:paraId="194DE22F" w14:textId="77777777" w:rsidR="00366C8B" w:rsidRDefault="00366C8B"/>
          <w:p w14:paraId="5BEAE523" w14:textId="77777777" w:rsidR="00366C8B" w:rsidRDefault="00366C8B"/>
          <w:p w14:paraId="5D65552B" w14:textId="77777777" w:rsidR="00366C8B" w:rsidRDefault="00366C8B"/>
        </w:tc>
      </w:tr>
      <w:tr w:rsidR="00366C8B" w14:paraId="11DD2ACE" w14:textId="77777777" w:rsidTr="00366C8B">
        <w:trPr>
          <w:trHeight w:val="224"/>
        </w:trPr>
        <w:tc>
          <w:tcPr>
            <w:tcW w:w="10188" w:type="dxa"/>
            <w:tcBorders>
              <w:top w:val="single" w:sz="4" w:space="0" w:color="auto"/>
              <w:left w:val="single" w:sz="4" w:space="0" w:color="auto"/>
              <w:bottom w:val="single" w:sz="4" w:space="0" w:color="auto"/>
              <w:right w:val="single" w:sz="4" w:space="0" w:color="auto"/>
            </w:tcBorders>
            <w:hideMark/>
          </w:tcPr>
          <w:p w14:paraId="5D3D406B" w14:textId="4E8B7C70" w:rsidR="00366C8B" w:rsidRDefault="00366C8B">
            <w:r>
              <w:t>Teaching and learning support</w:t>
            </w:r>
          </w:p>
        </w:tc>
      </w:tr>
      <w:tr w:rsidR="00366C8B" w14:paraId="183B2DB9" w14:textId="77777777" w:rsidTr="00366C8B">
        <w:trPr>
          <w:trHeight w:val="490"/>
        </w:trPr>
        <w:tc>
          <w:tcPr>
            <w:tcW w:w="10188" w:type="dxa"/>
            <w:tcBorders>
              <w:top w:val="single" w:sz="4" w:space="0" w:color="auto"/>
              <w:left w:val="single" w:sz="4" w:space="0" w:color="auto"/>
              <w:bottom w:val="single" w:sz="4" w:space="0" w:color="auto"/>
              <w:right w:val="single" w:sz="4" w:space="0" w:color="auto"/>
            </w:tcBorders>
          </w:tcPr>
          <w:p w14:paraId="6CBFE3D2" w14:textId="77777777" w:rsidR="00366C8B" w:rsidRDefault="00366C8B"/>
          <w:p w14:paraId="1893D7F7" w14:textId="77777777" w:rsidR="00366C8B" w:rsidRDefault="00366C8B"/>
          <w:p w14:paraId="7AD0EF20" w14:textId="77777777" w:rsidR="00366C8B" w:rsidRDefault="00366C8B"/>
          <w:p w14:paraId="173AACE8" w14:textId="77777777" w:rsidR="00366C8B" w:rsidRDefault="00366C8B"/>
          <w:p w14:paraId="4107FB66" w14:textId="77777777" w:rsidR="00366C8B" w:rsidRDefault="00366C8B"/>
          <w:p w14:paraId="6A445DF4" w14:textId="77777777" w:rsidR="00366C8B" w:rsidRDefault="00366C8B"/>
          <w:p w14:paraId="5BD55B0A" w14:textId="77777777" w:rsidR="00366C8B" w:rsidRDefault="00366C8B"/>
          <w:p w14:paraId="23128313" w14:textId="77777777" w:rsidR="00366C8B" w:rsidRDefault="00366C8B"/>
        </w:tc>
      </w:tr>
      <w:tr w:rsidR="00366C8B" w14:paraId="41B605F2" w14:textId="77777777" w:rsidTr="00366C8B">
        <w:trPr>
          <w:trHeight w:val="308"/>
        </w:trPr>
        <w:tc>
          <w:tcPr>
            <w:tcW w:w="10188" w:type="dxa"/>
            <w:tcBorders>
              <w:top w:val="single" w:sz="4" w:space="0" w:color="auto"/>
              <w:left w:val="single" w:sz="4" w:space="0" w:color="auto"/>
              <w:bottom w:val="single" w:sz="4" w:space="0" w:color="auto"/>
              <w:right w:val="single" w:sz="4" w:space="0" w:color="auto"/>
            </w:tcBorders>
            <w:hideMark/>
          </w:tcPr>
          <w:p w14:paraId="3155C010" w14:textId="5831B0EC" w:rsidR="00366C8B" w:rsidRDefault="00366C8B">
            <w:r>
              <w:t>Knowledge and experience</w:t>
            </w:r>
          </w:p>
        </w:tc>
      </w:tr>
      <w:tr w:rsidR="00366C8B" w14:paraId="441ABD03" w14:textId="77777777" w:rsidTr="00366C8B">
        <w:trPr>
          <w:trHeight w:val="608"/>
        </w:trPr>
        <w:tc>
          <w:tcPr>
            <w:tcW w:w="10188" w:type="dxa"/>
            <w:tcBorders>
              <w:top w:val="single" w:sz="4" w:space="0" w:color="auto"/>
              <w:left w:val="single" w:sz="4" w:space="0" w:color="auto"/>
              <w:bottom w:val="single" w:sz="4" w:space="0" w:color="auto"/>
              <w:right w:val="single" w:sz="4" w:space="0" w:color="auto"/>
            </w:tcBorders>
          </w:tcPr>
          <w:p w14:paraId="7F0EF079" w14:textId="77777777" w:rsidR="00366C8B" w:rsidRDefault="00366C8B"/>
          <w:p w14:paraId="7B2C50CF" w14:textId="77777777" w:rsidR="00366C8B" w:rsidRDefault="00366C8B"/>
          <w:p w14:paraId="6E2502F7" w14:textId="77777777" w:rsidR="00366C8B" w:rsidRDefault="00366C8B"/>
          <w:p w14:paraId="1CEFC1FB" w14:textId="77777777" w:rsidR="00366C8B" w:rsidRDefault="00366C8B"/>
          <w:p w14:paraId="3C1345F3" w14:textId="77777777" w:rsidR="00366C8B" w:rsidRDefault="00366C8B"/>
          <w:p w14:paraId="4A6F4395" w14:textId="77777777" w:rsidR="00366C8B" w:rsidRDefault="00366C8B"/>
          <w:p w14:paraId="29808FD6" w14:textId="77777777" w:rsidR="00366C8B" w:rsidRDefault="00366C8B"/>
        </w:tc>
      </w:tr>
      <w:tr w:rsidR="00366C8B" w14:paraId="243301D9" w14:textId="77777777" w:rsidTr="00366C8B">
        <w:trPr>
          <w:trHeight w:val="1500"/>
        </w:trPr>
        <w:tc>
          <w:tcPr>
            <w:tcW w:w="10188" w:type="dxa"/>
            <w:tcBorders>
              <w:top w:val="single" w:sz="4" w:space="0" w:color="auto"/>
              <w:left w:val="single" w:sz="4" w:space="0" w:color="auto"/>
              <w:bottom w:val="single" w:sz="4" w:space="0" w:color="auto"/>
              <w:right w:val="single" w:sz="4" w:space="0" w:color="auto"/>
            </w:tcBorders>
            <w:hideMark/>
          </w:tcPr>
          <w:p w14:paraId="7956D5BE" w14:textId="77777777" w:rsidR="00366C8B" w:rsidRDefault="00366C8B">
            <w:r>
              <w:t>Any other significant activities not included above or any other information you want to highlight?</w:t>
            </w:r>
          </w:p>
          <w:p w14:paraId="6C4B77A9" w14:textId="77777777" w:rsidR="00DF39B2" w:rsidRDefault="00DF39B2"/>
          <w:p w14:paraId="2CCE542A" w14:textId="77777777" w:rsidR="00DF39B2" w:rsidRDefault="00DF39B2"/>
          <w:p w14:paraId="7495AC20" w14:textId="77777777" w:rsidR="00DF39B2" w:rsidRDefault="00DF39B2"/>
          <w:p w14:paraId="6FCFF516" w14:textId="77777777" w:rsidR="00DF39B2" w:rsidRDefault="00DF39B2"/>
          <w:p w14:paraId="50D205BD" w14:textId="2CF9376C" w:rsidR="00DF39B2" w:rsidRDefault="00DF39B2"/>
        </w:tc>
      </w:tr>
    </w:tbl>
    <w:p w14:paraId="53DAA1AC" w14:textId="77777777" w:rsidR="00366C8B" w:rsidRDefault="00366C8B" w:rsidP="00366C8B">
      <w:pPr>
        <w:pStyle w:val="Heading3"/>
        <w:rPr>
          <w:rFonts w:ascii="Tahoma" w:hAnsi="Tahoma"/>
          <w:sz w:val="20"/>
          <w:szCs w:val="20"/>
        </w:rPr>
      </w:pPr>
      <w:bookmarkStart w:id="8" w:name="_Toc10195413"/>
    </w:p>
    <w:bookmarkEnd w:id="8"/>
    <w:p w14:paraId="05791409" w14:textId="77777777" w:rsidR="00366C8B" w:rsidRDefault="00366C8B" w:rsidP="00366C8B"/>
    <w:p w14:paraId="02AB284B" w14:textId="77777777" w:rsidR="00366C8B" w:rsidRDefault="00366C8B" w:rsidP="00883B9E">
      <w:pPr>
        <w:pStyle w:val="Note"/>
        <w:rPr>
          <w:rFonts w:ascii="Arial" w:hAnsi="Arial" w:cs="Arial"/>
          <w:color w:val="3B3838" w:themeColor="background2" w:themeShade="40"/>
        </w:rPr>
      </w:pPr>
    </w:p>
    <w:p w14:paraId="6D1D6C9F" w14:textId="1CDCEFF9" w:rsidR="00366C8B" w:rsidRDefault="00366C8B" w:rsidP="00883B9E">
      <w:pPr>
        <w:pStyle w:val="Note"/>
        <w:rPr>
          <w:rFonts w:ascii="Arial" w:hAnsi="Arial" w:cs="Arial"/>
          <w:color w:val="3B3838" w:themeColor="background2" w:themeShade="40"/>
        </w:rPr>
      </w:pPr>
    </w:p>
    <w:p w14:paraId="62EEDF9F" w14:textId="77777777" w:rsidR="00366C8B" w:rsidRPr="00D911F1" w:rsidRDefault="00366C8B" w:rsidP="00883B9E">
      <w:pPr>
        <w:pStyle w:val="Note"/>
        <w:rPr>
          <w:rFonts w:ascii="Arial" w:hAnsi="Arial" w:cs="Arial"/>
          <w:color w:val="3B3838" w:themeColor="background2" w:themeShade="40"/>
        </w:rPr>
      </w:pPr>
    </w:p>
    <w:sectPr w:rsidR="00366C8B" w:rsidRPr="00D911F1" w:rsidSect="009805D2">
      <w:headerReference w:type="default" r:id="rId17"/>
      <w:footerReference w:type="default" r:id="rId18"/>
      <w:headerReference w:type="first" r:id="rId19"/>
      <w:pgSz w:w="12240" w:h="15840"/>
      <w:pgMar w:top="1701" w:right="1077" w:bottom="1440" w:left="1077" w:header="73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3FBF4" w14:textId="77777777" w:rsidR="00F05150" w:rsidRDefault="00F05150" w:rsidP="008B56D9">
      <w:r>
        <w:separator/>
      </w:r>
    </w:p>
  </w:endnote>
  <w:endnote w:type="continuationSeparator" w:id="0">
    <w:p w14:paraId="11388DBF" w14:textId="77777777" w:rsidR="00F05150" w:rsidRDefault="00F05150"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tillium">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59507"/>
      <w:docPartObj>
        <w:docPartGallery w:val="Page Numbers (Bottom of Page)"/>
        <w:docPartUnique/>
      </w:docPartObj>
    </w:sdtPr>
    <w:sdtEndPr>
      <w:rPr>
        <w:rFonts w:ascii="Titillium" w:hAnsi="Titillium"/>
        <w:color w:val="808080" w:themeColor="background1" w:themeShade="80"/>
        <w:sz w:val="18"/>
        <w:szCs w:val="18"/>
      </w:rPr>
    </w:sdtEndPr>
    <w:sdtContent>
      <w:p w14:paraId="5CF13AAE" w14:textId="4C957EDC" w:rsidR="009805D2" w:rsidRDefault="009805D2" w:rsidP="009805D2">
        <w:pPr>
          <w:pStyle w:val="Footer"/>
          <w:jc w:val="left"/>
          <w:rPr>
            <w:rFonts w:ascii="Titillium" w:hAnsi="Titillium"/>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9805D2" w14:paraId="18D08BF6" w14:textId="77777777" w:rsidTr="009805D2">
          <w:tc>
            <w:tcPr>
              <w:tcW w:w="5038" w:type="dxa"/>
            </w:tcPr>
            <w:p w14:paraId="71F28C38" w14:textId="49EFFD5D" w:rsidR="009805D2" w:rsidRDefault="009805D2" w:rsidP="009805D2">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color w:val="808080" w:themeColor="background1" w:themeShade="80"/>
                  <w:sz w:val="18"/>
                  <w:szCs w:val="18"/>
                </w:rPr>
                <w:t>2</w:t>
              </w:r>
              <w:r w:rsidRPr="0072708E">
                <w:rPr>
                  <w:rFonts w:ascii="Titillium" w:hAnsi="Titillium"/>
                  <w:color w:val="808080" w:themeColor="background1" w:themeShade="80"/>
                  <w:sz w:val="18"/>
                  <w:szCs w:val="18"/>
                </w:rPr>
                <w:fldChar w:fldCharType="end"/>
              </w:r>
            </w:p>
          </w:tc>
          <w:tc>
            <w:tcPr>
              <w:tcW w:w="5038" w:type="dxa"/>
            </w:tcPr>
            <w:p w14:paraId="00FA2E58" w14:textId="0A11BA9E" w:rsidR="009805D2" w:rsidRDefault="00F55B5C" w:rsidP="009805D2">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AUGUST</w:t>
              </w:r>
              <w:r w:rsidR="009805D2" w:rsidRPr="009805D2">
                <w:rPr>
                  <w:rFonts w:ascii="Titillium" w:hAnsi="Titillium"/>
                  <w:color w:val="808080" w:themeColor="background1" w:themeShade="80"/>
                  <w:sz w:val="18"/>
                  <w:szCs w:val="18"/>
                  <w:lang w:val="ru-RU"/>
                </w:rPr>
                <w:t xml:space="preserve"> 2021</w:t>
              </w:r>
            </w:p>
          </w:tc>
        </w:tr>
      </w:tbl>
      <w:p w14:paraId="44775319" w14:textId="5A35CC73" w:rsidR="006E21BC" w:rsidRPr="0072708E" w:rsidRDefault="00603AF3" w:rsidP="009805D2">
        <w:pPr>
          <w:pStyle w:val="Footer"/>
          <w:jc w:val="left"/>
          <w:rPr>
            <w:rFonts w:ascii="Titillium" w:hAnsi="Titillium"/>
            <w:color w:val="808080" w:themeColor="background1" w:themeShade="80"/>
            <w:sz w:val="18"/>
            <w:szCs w:val="18"/>
          </w:rPr>
        </w:pPr>
      </w:p>
    </w:sdtContent>
  </w:sdt>
  <w:p w14:paraId="30BBB49C" w14:textId="77777777" w:rsidR="00C2098A" w:rsidRDefault="00C2098A" w:rsidP="008B5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59A24" w14:textId="77777777" w:rsidR="00F05150" w:rsidRDefault="00F05150" w:rsidP="008B56D9">
      <w:r>
        <w:separator/>
      </w:r>
    </w:p>
  </w:footnote>
  <w:footnote w:type="continuationSeparator" w:id="0">
    <w:p w14:paraId="5F73A9AB" w14:textId="77777777" w:rsidR="00F05150" w:rsidRDefault="00F05150"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72CA" w14:textId="77777777" w:rsidR="006E21BC" w:rsidRDefault="00876D7E" w:rsidP="00CA5FE0">
    <w:pPr>
      <w:pStyle w:val="Header"/>
      <w:spacing w:before="240"/>
    </w:pPr>
    <w:r>
      <w:rPr>
        <w:b/>
        <w:bCs/>
        <w:noProof/>
        <w:lang w:eastAsia="en-GB"/>
      </w:rPr>
      <w:drawing>
        <wp:anchor distT="0" distB="0" distL="114300" distR="114300" simplePos="0" relativeHeight="251660288" behindDoc="1" locked="0" layoutInCell="1" allowOverlap="1" wp14:anchorId="06375B7E" wp14:editId="14BD98DD">
          <wp:simplePos x="0" y="0"/>
          <wp:positionH relativeFrom="page">
            <wp:align>right</wp:align>
          </wp:positionH>
          <wp:positionV relativeFrom="paragraph">
            <wp:posOffset>-758452</wp:posOffset>
          </wp:positionV>
          <wp:extent cx="7856855" cy="10795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7703" b="57730"/>
                  <a:stretch/>
                </pic:blipFill>
                <pic:spPr bwMode="auto">
                  <a:xfrm>
                    <a:off x="0" y="0"/>
                    <a:ext cx="78568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189">
      <w:rPr>
        <w:noProof/>
        <w:lang w:eastAsia="en-GB"/>
      </w:rPr>
      <w:drawing>
        <wp:anchor distT="0" distB="0" distL="114300" distR="114300" simplePos="0" relativeHeight="251661312" behindDoc="0" locked="0" layoutInCell="1" allowOverlap="1" wp14:anchorId="489E1094" wp14:editId="72EEE3BE">
          <wp:simplePos x="0" y="0"/>
          <wp:positionH relativeFrom="column">
            <wp:posOffset>5312410</wp:posOffset>
          </wp:positionH>
          <wp:positionV relativeFrom="paragraph">
            <wp:posOffset>-153670</wp:posOffset>
          </wp:positionV>
          <wp:extent cx="1276350" cy="364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6E21B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03AD" w14:textId="77777777" w:rsidR="00706298" w:rsidRDefault="00302850" w:rsidP="008B56D9">
    <w:pPr>
      <w:pStyle w:val="Header"/>
      <w:jc w:val="right"/>
    </w:pPr>
    <w:r>
      <w:rPr>
        <w:noProof/>
        <w:lang w:eastAsia="en-GB"/>
      </w:rPr>
      <w:drawing>
        <wp:anchor distT="0" distB="0" distL="114300" distR="114300" simplePos="0" relativeHeight="251662336" behindDoc="0" locked="0" layoutInCell="1" allowOverlap="1" wp14:anchorId="51A3D207" wp14:editId="14BD46DD">
          <wp:simplePos x="0" y="0"/>
          <wp:positionH relativeFrom="column">
            <wp:posOffset>4818567</wp:posOffset>
          </wp:positionH>
          <wp:positionV relativeFrom="paragraph">
            <wp:posOffset>100330</wp:posOffset>
          </wp:positionV>
          <wp:extent cx="1650365" cy="953770"/>
          <wp:effectExtent l="114300" t="114300" r="121285" b="113030"/>
          <wp:wrapThrough wrapText="bothSides">
            <wp:wrapPolygon edited="0">
              <wp:start x="-1496" y="-2589"/>
              <wp:lineTo x="-1496" y="23728"/>
              <wp:lineTo x="22938" y="23728"/>
              <wp:lineTo x="22938" y="-2589"/>
              <wp:lineTo x="-1496" y="-258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0365" cy="953770"/>
                  </a:xfrm>
                  <a:prstGeom prst="rect">
                    <a:avLst/>
                  </a:prstGeom>
                  <a:noFill/>
                  <a:ln w="101600">
                    <a:solidFill>
                      <a:schemeClr val="bg1">
                        <a:alpha val="43000"/>
                      </a:schemeClr>
                    </a:solidFill>
                  </a:ln>
                </pic:spPr>
              </pic:pic>
            </a:graphicData>
          </a:graphic>
        </wp:anchor>
      </w:drawing>
    </w:r>
    <w:r w:rsidR="00556B9A">
      <w:rPr>
        <w:b/>
        <w:bCs/>
        <w:noProof/>
        <w:lang w:eastAsia="en-GB"/>
      </w:rPr>
      <w:drawing>
        <wp:anchor distT="0" distB="0" distL="114300" distR="114300" simplePos="0" relativeHeight="251658240" behindDoc="1" locked="0" layoutInCell="1" allowOverlap="1" wp14:anchorId="3C544A7A" wp14:editId="08B9FB06">
          <wp:simplePos x="0" y="0"/>
          <wp:positionH relativeFrom="page">
            <wp:posOffset>-247426</wp:posOffset>
          </wp:positionH>
          <wp:positionV relativeFrom="paragraph">
            <wp:posOffset>-1360880</wp:posOffset>
          </wp:positionV>
          <wp:extent cx="8249918" cy="2560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alphaModFix amt="52000"/>
                    <a:extLst>
                      <a:ext uri="{28A0092B-C50C-407E-A947-70E740481C1C}">
                        <a14:useLocalDpi xmlns:a14="http://schemas.microsoft.com/office/drawing/2010/main" val="0"/>
                      </a:ext>
                    </a:extLst>
                  </a:blip>
                  <a:stretch>
                    <a:fillRect/>
                  </a:stretch>
                </pic:blipFill>
                <pic:spPr bwMode="auto">
                  <a:xfrm>
                    <a:off x="0" y="0"/>
                    <a:ext cx="8249918"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451B9D"/>
    <w:multiLevelType w:val="hybridMultilevel"/>
    <w:tmpl w:val="1BFA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28AB6A35"/>
    <w:multiLevelType w:val="hybridMultilevel"/>
    <w:tmpl w:val="A76450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D705494"/>
    <w:multiLevelType w:val="hybridMultilevel"/>
    <w:tmpl w:val="FF02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08091F"/>
    <w:multiLevelType w:val="hybridMultilevel"/>
    <w:tmpl w:val="C9C8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457F0F"/>
    <w:multiLevelType w:val="hybridMultilevel"/>
    <w:tmpl w:val="0A4A3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B55E1C"/>
    <w:multiLevelType w:val="hybridMultilevel"/>
    <w:tmpl w:val="6710580C"/>
    <w:lvl w:ilvl="0" w:tplc="04EC53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CC560B"/>
    <w:multiLevelType w:val="hybridMultilevel"/>
    <w:tmpl w:val="6290A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D7564E"/>
    <w:multiLevelType w:val="hybridMultilevel"/>
    <w:tmpl w:val="8ACC4E20"/>
    <w:lvl w:ilvl="0" w:tplc="04EC53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EA2B89"/>
    <w:multiLevelType w:val="hybridMultilevel"/>
    <w:tmpl w:val="D09C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791C7C"/>
    <w:multiLevelType w:val="hybridMultilevel"/>
    <w:tmpl w:val="12023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1"/>
  </w:num>
  <w:num w:numId="13">
    <w:abstractNumId w:val="24"/>
  </w:num>
  <w:num w:numId="14">
    <w:abstractNumId w:val="26"/>
  </w:num>
  <w:num w:numId="15">
    <w:abstractNumId w:val="11"/>
  </w:num>
  <w:num w:numId="16">
    <w:abstractNumId w:val="32"/>
  </w:num>
  <w:num w:numId="17">
    <w:abstractNumId w:val="27"/>
  </w:num>
  <w:num w:numId="18">
    <w:abstractNumId w:val="33"/>
  </w:num>
  <w:num w:numId="19">
    <w:abstractNumId w:val="30"/>
  </w:num>
  <w:num w:numId="20">
    <w:abstractNumId w:val="10"/>
  </w:num>
  <w:num w:numId="21">
    <w:abstractNumId w:val="12"/>
  </w:num>
  <w:num w:numId="22">
    <w:abstractNumId w:val="13"/>
  </w:num>
  <w:num w:numId="23">
    <w:abstractNumId w:val="14"/>
  </w:num>
  <w:num w:numId="24">
    <w:abstractNumId w:val="20"/>
  </w:num>
  <w:num w:numId="25">
    <w:abstractNumId w:val="17"/>
  </w:num>
  <w:num w:numId="26">
    <w:abstractNumId w:val="15"/>
  </w:num>
  <w:num w:numId="27">
    <w:abstractNumId w:val="22"/>
  </w:num>
  <w:num w:numId="28">
    <w:abstractNumId w:val="16"/>
  </w:num>
  <w:num w:numId="29">
    <w:abstractNumId w:val="31"/>
  </w:num>
  <w:num w:numId="30">
    <w:abstractNumId w:val="19"/>
  </w:num>
  <w:num w:numId="31">
    <w:abstractNumId w:val="29"/>
  </w:num>
  <w:num w:numId="32">
    <w:abstractNumId w:val="25"/>
  </w:num>
  <w:num w:numId="33">
    <w:abstractNumId w:val="25"/>
  </w:num>
  <w:num w:numId="34">
    <w:abstractNumId w:val="16"/>
  </w:num>
  <w:num w:numId="35">
    <w:abstractNumId w:val="35"/>
  </w:num>
  <w:num w:numId="36">
    <w:abstractNumId w:val="34"/>
  </w:num>
  <w:num w:numId="37">
    <w:abstractNumId w:val="23"/>
  </w:num>
  <w:num w:numId="38">
    <w:abstractNumId w:val="25"/>
  </w:num>
  <w:num w:numId="39">
    <w:abstractNumId w:val="25"/>
  </w:num>
  <w:num w:numId="40">
    <w:abstractNumId w:val="18"/>
  </w:num>
  <w:num w:numId="41">
    <w:abstractNumId w:val="25"/>
  </w:num>
  <w:num w:numId="42">
    <w:abstractNumId w:val="25"/>
  </w:num>
  <w:num w:numId="43">
    <w:abstractNumId w:val="25"/>
  </w:num>
  <w:num w:numId="44">
    <w:abstractNumId w:val="25"/>
  </w:num>
  <w:num w:numId="45">
    <w:abstractNumId w:val="25"/>
  </w:num>
  <w:num w:numId="46">
    <w:abstractNumId w:val="25"/>
  </w:num>
  <w:num w:numId="47">
    <w:abstractNumId w:val="25"/>
  </w:num>
  <w:num w:numId="48">
    <w:abstractNumId w:val="25"/>
  </w:num>
  <w:num w:numId="49">
    <w:abstractNumId w:val="25"/>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00F1D"/>
    <w:rsid w:val="00012B2D"/>
    <w:rsid w:val="00017B5D"/>
    <w:rsid w:val="0003023C"/>
    <w:rsid w:val="00030FF4"/>
    <w:rsid w:val="000320BA"/>
    <w:rsid w:val="00034805"/>
    <w:rsid w:val="00036681"/>
    <w:rsid w:val="00040348"/>
    <w:rsid w:val="00047FE8"/>
    <w:rsid w:val="00054189"/>
    <w:rsid w:val="000566CA"/>
    <w:rsid w:val="00062B5E"/>
    <w:rsid w:val="00076819"/>
    <w:rsid w:val="0008039F"/>
    <w:rsid w:val="000851D7"/>
    <w:rsid w:val="0008656E"/>
    <w:rsid w:val="00091382"/>
    <w:rsid w:val="000956B9"/>
    <w:rsid w:val="000A07DA"/>
    <w:rsid w:val="000A2BFA"/>
    <w:rsid w:val="000B0619"/>
    <w:rsid w:val="000B61CA"/>
    <w:rsid w:val="000C2636"/>
    <w:rsid w:val="000C7C7A"/>
    <w:rsid w:val="000F7610"/>
    <w:rsid w:val="001006A9"/>
    <w:rsid w:val="00101D62"/>
    <w:rsid w:val="00105C72"/>
    <w:rsid w:val="00107A06"/>
    <w:rsid w:val="00107F35"/>
    <w:rsid w:val="00110C23"/>
    <w:rsid w:val="0011157A"/>
    <w:rsid w:val="00114ED7"/>
    <w:rsid w:val="00124260"/>
    <w:rsid w:val="001259F8"/>
    <w:rsid w:val="001262CB"/>
    <w:rsid w:val="001300CA"/>
    <w:rsid w:val="00140B0E"/>
    <w:rsid w:val="00160A60"/>
    <w:rsid w:val="0016135E"/>
    <w:rsid w:val="0017024C"/>
    <w:rsid w:val="001763B8"/>
    <w:rsid w:val="001A2B39"/>
    <w:rsid w:val="001A5CA9"/>
    <w:rsid w:val="001B2AC1"/>
    <w:rsid w:val="001B403A"/>
    <w:rsid w:val="001B5B25"/>
    <w:rsid w:val="001C22ED"/>
    <w:rsid w:val="001C77FB"/>
    <w:rsid w:val="001D2F8C"/>
    <w:rsid w:val="001E2B52"/>
    <w:rsid w:val="001F4583"/>
    <w:rsid w:val="002109AE"/>
    <w:rsid w:val="00214D8B"/>
    <w:rsid w:val="00217980"/>
    <w:rsid w:val="00227262"/>
    <w:rsid w:val="0023244B"/>
    <w:rsid w:val="002370FE"/>
    <w:rsid w:val="002538AC"/>
    <w:rsid w:val="00253DE2"/>
    <w:rsid w:val="00270CD4"/>
    <w:rsid w:val="00271662"/>
    <w:rsid w:val="0027404F"/>
    <w:rsid w:val="00286488"/>
    <w:rsid w:val="00290AAA"/>
    <w:rsid w:val="002919B3"/>
    <w:rsid w:val="00291D01"/>
    <w:rsid w:val="00293B83"/>
    <w:rsid w:val="0029596D"/>
    <w:rsid w:val="002B091C"/>
    <w:rsid w:val="002B12A4"/>
    <w:rsid w:val="002B27EE"/>
    <w:rsid w:val="002B52B4"/>
    <w:rsid w:val="002B660B"/>
    <w:rsid w:val="002C2CDD"/>
    <w:rsid w:val="002D0D92"/>
    <w:rsid w:val="002D45C6"/>
    <w:rsid w:val="002D51BA"/>
    <w:rsid w:val="002E292E"/>
    <w:rsid w:val="002F03FA"/>
    <w:rsid w:val="002F187F"/>
    <w:rsid w:val="002F19FB"/>
    <w:rsid w:val="00302850"/>
    <w:rsid w:val="00310FBF"/>
    <w:rsid w:val="00312156"/>
    <w:rsid w:val="00313E86"/>
    <w:rsid w:val="00317C3E"/>
    <w:rsid w:val="00330CFC"/>
    <w:rsid w:val="00330D27"/>
    <w:rsid w:val="00333CD3"/>
    <w:rsid w:val="00340323"/>
    <w:rsid w:val="00340365"/>
    <w:rsid w:val="00342B64"/>
    <w:rsid w:val="00344769"/>
    <w:rsid w:val="0035154E"/>
    <w:rsid w:val="00361D7B"/>
    <w:rsid w:val="00364079"/>
    <w:rsid w:val="0036649E"/>
    <w:rsid w:val="00366C8B"/>
    <w:rsid w:val="0037598C"/>
    <w:rsid w:val="00385605"/>
    <w:rsid w:val="00386238"/>
    <w:rsid w:val="0039675B"/>
    <w:rsid w:val="003A6688"/>
    <w:rsid w:val="003C1E8F"/>
    <w:rsid w:val="003C5528"/>
    <w:rsid w:val="003D03E5"/>
    <w:rsid w:val="003E7562"/>
    <w:rsid w:val="003F6F20"/>
    <w:rsid w:val="004036ED"/>
    <w:rsid w:val="004077FB"/>
    <w:rsid w:val="004244FF"/>
    <w:rsid w:val="00424DD9"/>
    <w:rsid w:val="004305E4"/>
    <w:rsid w:val="00434A05"/>
    <w:rsid w:val="00447C8B"/>
    <w:rsid w:val="00454C70"/>
    <w:rsid w:val="00457974"/>
    <w:rsid w:val="0046104A"/>
    <w:rsid w:val="004717C5"/>
    <w:rsid w:val="00491F73"/>
    <w:rsid w:val="004A24CC"/>
    <w:rsid w:val="004A2A52"/>
    <w:rsid w:val="004A3529"/>
    <w:rsid w:val="004B1DAC"/>
    <w:rsid w:val="004C10CB"/>
    <w:rsid w:val="004C17C9"/>
    <w:rsid w:val="004C2652"/>
    <w:rsid w:val="004C752E"/>
    <w:rsid w:val="004D061B"/>
    <w:rsid w:val="004D35BC"/>
    <w:rsid w:val="004F7C9F"/>
    <w:rsid w:val="00511DA3"/>
    <w:rsid w:val="00521440"/>
    <w:rsid w:val="00523479"/>
    <w:rsid w:val="00532149"/>
    <w:rsid w:val="00535F03"/>
    <w:rsid w:val="00543DB7"/>
    <w:rsid w:val="00552FF5"/>
    <w:rsid w:val="00553E42"/>
    <w:rsid w:val="00556B9A"/>
    <w:rsid w:val="00565811"/>
    <w:rsid w:val="00567011"/>
    <w:rsid w:val="005729B0"/>
    <w:rsid w:val="00580ABF"/>
    <w:rsid w:val="00583E4F"/>
    <w:rsid w:val="005856D6"/>
    <w:rsid w:val="00587A3F"/>
    <w:rsid w:val="005909CF"/>
    <w:rsid w:val="005D4B50"/>
    <w:rsid w:val="005E3D2C"/>
    <w:rsid w:val="005E434D"/>
    <w:rsid w:val="005E566A"/>
    <w:rsid w:val="005E5ED4"/>
    <w:rsid w:val="005F046A"/>
    <w:rsid w:val="005F165F"/>
    <w:rsid w:val="00603AF3"/>
    <w:rsid w:val="00603C3C"/>
    <w:rsid w:val="006064D7"/>
    <w:rsid w:val="00620487"/>
    <w:rsid w:val="00621B94"/>
    <w:rsid w:val="00641630"/>
    <w:rsid w:val="00641909"/>
    <w:rsid w:val="00643168"/>
    <w:rsid w:val="006553D8"/>
    <w:rsid w:val="0067022B"/>
    <w:rsid w:val="0068172F"/>
    <w:rsid w:val="00684488"/>
    <w:rsid w:val="00685262"/>
    <w:rsid w:val="00691F35"/>
    <w:rsid w:val="006A3CE7"/>
    <w:rsid w:val="006A3F21"/>
    <w:rsid w:val="006A7746"/>
    <w:rsid w:val="006B168B"/>
    <w:rsid w:val="006B7CCC"/>
    <w:rsid w:val="006C4C50"/>
    <w:rsid w:val="006D76B1"/>
    <w:rsid w:val="006E21BC"/>
    <w:rsid w:val="006E5404"/>
    <w:rsid w:val="006F2A17"/>
    <w:rsid w:val="0070201D"/>
    <w:rsid w:val="00706298"/>
    <w:rsid w:val="00713050"/>
    <w:rsid w:val="00713CB3"/>
    <w:rsid w:val="0072708E"/>
    <w:rsid w:val="00737192"/>
    <w:rsid w:val="00741125"/>
    <w:rsid w:val="00746F7F"/>
    <w:rsid w:val="007558FB"/>
    <w:rsid w:val="00755ED7"/>
    <w:rsid w:val="007569C1"/>
    <w:rsid w:val="0076027B"/>
    <w:rsid w:val="00762CF4"/>
    <w:rsid w:val="00763832"/>
    <w:rsid w:val="00770225"/>
    <w:rsid w:val="00772919"/>
    <w:rsid w:val="00774D2E"/>
    <w:rsid w:val="007B1C01"/>
    <w:rsid w:val="007C3423"/>
    <w:rsid w:val="007D1FED"/>
    <w:rsid w:val="007D2696"/>
    <w:rsid w:val="007D2FD2"/>
    <w:rsid w:val="007D3F30"/>
    <w:rsid w:val="007D406E"/>
    <w:rsid w:val="007D6458"/>
    <w:rsid w:val="007E402A"/>
    <w:rsid w:val="00807D35"/>
    <w:rsid w:val="00811117"/>
    <w:rsid w:val="00816B1F"/>
    <w:rsid w:val="00820E3B"/>
    <w:rsid w:val="00823B08"/>
    <w:rsid w:val="00823C54"/>
    <w:rsid w:val="00841146"/>
    <w:rsid w:val="00843F07"/>
    <w:rsid w:val="0085103C"/>
    <w:rsid w:val="00854F54"/>
    <w:rsid w:val="00857A68"/>
    <w:rsid w:val="008655F3"/>
    <w:rsid w:val="00865CBE"/>
    <w:rsid w:val="0087379C"/>
    <w:rsid w:val="00876D7E"/>
    <w:rsid w:val="00883B9E"/>
    <w:rsid w:val="0088401A"/>
    <w:rsid w:val="0088461B"/>
    <w:rsid w:val="0088504C"/>
    <w:rsid w:val="0089382B"/>
    <w:rsid w:val="00894243"/>
    <w:rsid w:val="008A1907"/>
    <w:rsid w:val="008B56D9"/>
    <w:rsid w:val="008C038B"/>
    <w:rsid w:val="008C6BCA"/>
    <w:rsid w:val="008C7B50"/>
    <w:rsid w:val="008D79C0"/>
    <w:rsid w:val="008D7C27"/>
    <w:rsid w:val="008E0EAA"/>
    <w:rsid w:val="008E245A"/>
    <w:rsid w:val="008E4B30"/>
    <w:rsid w:val="00902201"/>
    <w:rsid w:val="00904E6F"/>
    <w:rsid w:val="00906BEE"/>
    <w:rsid w:val="00915F75"/>
    <w:rsid w:val="009214F8"/>
    <w:rsid w:val="009243E7"/>
    <w:rsid w:val="009354EB"/>
    <w:rsid w:val="00944165"/>
    <w:rsid w:val="0094648B"/>
    <w:rsid w:val="00946C9B"/>
    <w:rsid w:val="00956997"/>
    <w:rsid w:val="00965D1F"/>
    <w:rsid w:val="009707E7"/>
    <w:rsid w:val="009805D2"/>
    <w:rsid w:val="00985D58"/>
    <w:rsid w:val="00996FB5"/>
    <w:rsid w:val="009B3C40"/>
    <w:rsid w:val="009C5664"/>
    <w:rsid w:val="009C7912"/>
    <w:rsid w:val="009D79E3"/>
    <w:rsid w:val="009E28B5"/>
    <w:rsid w:val="009F1939"/>
    <w:rsid w:val="009F4CF1"/>
    <w:rsid w:val="009F5A38"/>
    <w:rsid w:val="009F7AD9"/>
    <w:rsid w:val="00A342E3"/>
    <w:rsid w:val="00A42540"/>
    <w:rsid w:val="00A50939"/>
    <w:rsid w:val="00A57E3D"/>
    <w:rsid w:val="00A72F03"/>
    <w:rsid w:val="00A8310C"/>
    <w:rsid w:val="00A83413"/>
    <w:rsid w:val="00A94D39"/>
    <w:rsid w:val="00AA6A40"/>
    <w:rsid w:val="00AA75F6"/>
    <w:rsid w:val="00AC7015"/>
    <w:rsid w:val="00AD00FD"/>
    <w:rsid w:val="00AD73EC"/>
    <w:rsid w:val="00AE7DE5"/>
    <w:rsid w:val="00AF064F"/>
    <w:rsid w:val="00AF0A8E"/>
    <w:rsid w:val="00B14255"/>
    <w:rsid w:val="00B2063C"/>
    <w:rsid w:val="00B21CA0"/>
    <w:rsid w:val="00B22181"/>
    <w:rsid w:val="00B22948"/>
    <w:rsid w:val="00B27019"/>
    <w:rsid w:val="00B302C9"/>
    <w:rsid w:val="00B35DB0"/>
    <w:rsid w:val="00B42CFA"/>
    <w:rsid w:val="00B45319"/>
    <w:rsid w:val="00B47029"/>
    <w:rsid w:val="00B5640C"/>
    <w:rsid w:val="00B5664D"/>
    <w:rsid w:val="00B62BE0"/>
    <w:rsid w:val="00B63751"/>
    <w:rsid w:val="00B66387"/>
    <w:rsid w:val="00B7495B"/>
    <w:rsid w:val="00B76A83"/>
    <w:rsid w:val="00B80B41"/>
    <w:rsid w:val="00B85C00"/>
    <w:rsid w:val="00B90714"/>
    <w:rsid w:val="00B90B5B"/>
    <w:rsid w:val="00B93D43"/>
    <w:rsid w:val="00BA5B40"/>
    <w:rsid w:val="00BD003F"/>
    <w:rsid w:val="00BD0206"/>
    <w:rsid w:val="00BE3514"/>
    <w:rsid w:val="00C12FD8"/>
    <w:rsid w:val="00C2098A"/>
    <w:rsid w:val="00C47E48"/>
    <w:rsid w:val="00C5444A"/>
    <w:rsid w:val="00C5605B"/>
    <w:rsid w:val="00C612DA"/>
    <w:rsid w:val="00C62C50"/>
    <w:rsid w:val="00C63018"/>
    <w:rsid w:val="00C67314"/>
    <w:rsid w:val="00C71A4D"/>
    <w:rsid w:val="00C73AFF"/>
    <w:rsid w:val="00C7741E"/>
    <w:rsid w:val="00C80B83"/>
    <w:rsid w:val="00C875AB"/>
    <w:rsid w:val="00CA3DF1"/>
    <w:rsid w:val="00CA4581"/>
    <w:rsid w:val="00CA5FE0"/>
    <w:rsid w:val="00CB048B"/>
    <w:rsid w:val="00CB4738"/>
    <w:rsid w:val="00CD5FF7"/>
    <w:rsid w:val="00CE18D5"/>
    <w:rsid w:val="00CE277E"/>
    <w:rsid w:val="00CF42A9"/>
    <w:rsid w:val="00D04109"/>
    <w:rsid w:val="00D1067A"/>
    <w:rsid w:val="00D16E00"/>
    <w:rsid w:val="00D22FEA"/>
    <w:rsid w:val="00D3569E"/>
    <w:rsid w:val="00D40BA9"/>
    <w:rsid w:val="00D4676F"/>
    <w:rsid w:val="00D50A17"/>
    <w:rsid w:val="00D5319B"/>
    <w:rsid w:val="00D61D73"/>
    <w:rsid w:val="00D701E2"/>
    <w:rsid w:val="00D7074C"/>
    <w:rsid w:val="00D71591"/>
    <w:rsid w:val="00D80829"/>
    <w:rsid w:val="00D911F1"/>
    <w:rsid w:val="00D97A41"/>
    <w:rsid w:val="00D97B12"/>
    <w:rsid w:val="00DC526C"/>
    <w:rsid w:val="00DC6374"/>
    <w:rsid w:val="00DD3CF6"/>
    <w:rsid w:val="00DD6416"/>
    <w:rsid w:val="00DE11AA"/>
    <w:rsid w:val="00DE7B67"/>
    <w:rsid w:val="00DF39B2"/>
    <w:rsid w:val="00DF4E0A"/>
    <w:rsid w:val="00E01CD5"/>
    <w:rsid w:val="00E02DCD"/>
    <w:rsid w:val="00E12C60"/>
    <w:rsid w:val="00E16BC1"/>
    <w:rsid w:val="00E22E87"/>
    <w:rsid w:val="00E4076D"/>
    <w:rsid w:val="00E42244"/>
    <w:rsid w:val="00E47CEE"/>
    <w:rsid w:val="00E52307"/>
    <w:rsid w:val="00E57630"/>
    <w:rsid w:val="00E70369"/>
    <w:rsid w:val="00E70BF9"/>
    <w:rsid w:val="00E73D55"/>
    <w:rsid w:val="00E751AA"/>
    <w:rsid w:val="00E84D01"/>
    <w:rsid w:val="00E86C2B"/>
    <w:rsid w:val="00EA529D"/>
    <w:rsid w:val="00EB0BE7"/>
    <w:rsid w:val="00EB2D52"/>
    <w:rsid w:val="00EC611B"/>
    <w:rsid w:val="00ED17DA"/>
    <w:rsid w:val="00ED280D"/>
    <w:rsid w:val="00ED6A58"/>
    <w:rsid w:val="00EE7C9E"/>
    <w:rsid w:val="00EF14DB"/>
    <w:rsid w:val="00EF3321"/>
    <w:rsid w:val="00EF7CC9"/>
    <w:rsid w:val="00F05150"/>
    <w:rsid w:val="00F207C0"/>
    <w:rsid w:val="00F20AE5"/>
    <w:rsid w:val="00F266CA"/>
    <w:rsid w:val="00F30A8B"/>
    <w:rsid w:val="00F3332F"/>
    <w:rsid w:val="00F3353D"/>
    <w:rsid w:val="00F36EBB"/>
    <w:rsid w:val="00F47C23"/>
    <w:rsid w:val="00F47E97"/>
    <w:rsid w:val="00F5214F"/>
    <w:rsid w:val="00F55B5C"/>
    <w:rsid w:val="00F645C7"/>
    <w:rsid w:val="00F77144"/>
    <w:rsid w:val="00FB7584"/>
    <w:rsid w:val="00FD4535"/>
    <w:rsid w:val="00FE694E"/>
    <w:rsid w:val="00FE7AF0"/>
    <w:rsid w:val="00FF4243"/>
    <w:rsid w:val="00FF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FC9F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457974"/>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autoRedefine/>
    <w:uiPriority w:val="9"/>
    <w:unhideWhenUsed/>
    <w:qFormat/>
    <w:rsid w:val="00904E6F"/>
    <w:pPr>
      <w:keepNext/>
      <w:keepLines/>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457974"/>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904E6F"/>
    <w:rPr>
      <w:rFonts w:ascii="Titillium" w:eastAsiaTheme="majorEastAsia" w:hAnsi="Titillium" w:cstheme="majorBidi"/>
      <w:b/>
      <w:bCs/>
      <w:iCs/>
      <w:caps/>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Heading3-noline">
    <w:name w:val="Heading 3 - no line"/>
    <w:basedOn w:val="Heading3"/>
    <w:link w:val="Heading3-nolineChar"/>
    <w:qFormat/>
    <w:rsid w:val="00454C70"/>
    <w:pPr>
      <w:pBdr>
        <w:bottom w:val="none" w:sz="0" w:space="0" w:color="auto"/>
      </w:pBdr>
    </w:pPr>
  </w:style>
  <w:style w:type="character" w:customStyle="1" w:styleId="Heading3-nolineChar">
    <w:name w:val="Heading 3 - no line Char"/>
    <w:basedOn w:val="Heading3Char"/>
    <w:link w:val="Heading3-noline"/>
    <w:rsid w:val="00454C70"/>
    <w:rPr>
      <w:rFonts w:ascii="Interstate" w:eastAsiaTheme="majorEastAsia" w:hAnsi="Interstate" w:cstheme="majorBidi"/>
      <w:b/>
      <w:bCs/>
      <w:caps/>
      <w:noProo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3867">
      <w:bodyDiv w:val="1"/>
      <w:marLeft w:val="0"/>
      <w:marRight w:val="0"/>
      <w:marTop w:val="0"/>
      <w:marBottom w:val="0"/>
      <w:divBdr>
        <w:top w:val="none" w:sz="0" w:space="0" w:color="auto"/>
        <w:left w:val="none" w:sz="0" w:space="0" w:color="auto"/>
        <w:bottom w:val="none" w:sz="0" w:space="0" w:color="auto"/>
        <w:right w:val="none" w:sz="0" w:space="0" w:color="auto"/>
      </w:divBdr>
    </w:div>
    <w:div w:id="415783122">
      <w:bodyDiv w:val="1"/>
      <w:marLeft w:val="0"/>
      <w:marRight w:val="0"/>
      <w:marTop w:val="0"/>
      <w:marBottom w:val="0"/>
      <w:divBdr>
        <w:top w:val="none" w:sz="0" w:space="0" w:color="auto"/>
        <w:left w:val="none" w:sz="0" w:space="0" w:color="auto"/>
        <w:bottom w:val="none" w:sz="0" w:space="0" w:color="auto"/>
        <w:right w:val="none" w:sz="0" w:space="0" w:color="auto"/>
      </w:divBdr>
    </w:div>
    <w:div w:id="970287291">
      <w:bodyDiv w:val="1"/>
      <w:marLeft w:val="0"/>
      <w:marRight w:val="0"/>
      <w:marTop w:val="0"/>
      <w:marBottom w:val="0"/>
      <w:divBdr>
        <w:top w:val="none" w:sz="0" w:space="0" w:color="auto"/>
        <w:left w:val="none" w:sz="0" w:space="0" w:color="auto"/>
        <w:bottom w:val="none" w:sz="0" w:space="0" w:color="auto"/>
        <w:right w:val="none" w:sz="0" w:space="0" w:color="auto"/>
      </w:divBdr>
    </w:div>
    <w:div w:id="1013263739">
      <w:bodyDiv w:val="1"/>
      <w:marLeft w:val="0"/>
      <w:marRight w:val="0"/>
      <w:marTop w:val="0"/>
      <w:marBottom w:val="0"/>
      <w:divBdr>
        <w:top w:val="none" w:sz="0" w:space="0" w:color="auto"/>
        <w:left w:val="none" w:sz="0" w:space="0" w:color="auto"/>
        <w:bottom w:val="none" w:sz="0" w:space="0" w:color="auto"/>
        <w:right w:val="none" w:sz="0" w:space="0" w:color="auto"/>
      </w:divBdr>
    </w:div>
    <w:div w:id="1160657769">
      <w:bodyDiv w:val="1"/>
      <w:marLeft w:val="0"/>
      <w:marRight w:val="0"/>
      <w:marTop w:val="0"/>
      <w:marBottom w:val="0"/>
      <w:divBdr>
        <w:top w:val="none" w:sz="0" w:space="0" w:color="auto"/>
        <w:left w:val="none" w:sz="0" w:space="0" w:color="auto"/>
        <w:bottom w:val="none" w:sz="0" w:space="0" w:color="auto"/>
        <w:right w:val="none" w:sz="0" w:space="0" w:color="auto"/>
      </w:divBdr>
    </w:div>
    <w:div w:id="1165245535">
      <w:bodyDiv w:val="1"/>
      <w:marLeft w:val="0"/>
      <w:marRight w:val="0"/>
      <w:marTop w:val="0"/>
      <w:marBottom w:val="0"/>
      <w:divBdr>
        <w:top w:val="none" w:sz="0" w:space="0" w:color="auto"/>
        <w:left w:val="none" w:sz="0" w:space="0" w:color="auto"/>
        <w:bottom w:val="none" w:sz="0" w:space="0" w:color="auto"/>
        <w:right w:val="none" w:sz="0" w:space="0" w:color="auto"/>
      </w:divBdr>
    </w:div>
    <w:div w:id="1528714212">
      <w:bodyDiv w:val="1"/>
      <w:marLeft w:val="0"/>
      <w:marRight w:val="0"/>
      <w:marTop w:val="0"/>
      <w:marBottom w:val="0"/>
      <w:divBdr>
        <w:top w:val="none" w:sz="0" w:space="0" w:color="auto"/>
        <w:left w:val="none" w:sz="0" w:space="0" w:color="auto"/>
        <w:bottom w:val="none" w:sz="0" w:space="0" w:color="auto"/>
        <w:right w:val="none" w:sz="0" w:space="0" w:color="auto"/>
      </w:divBdr>
    </w:div>
    <w:div w:id="1589850185">
      <w:bodyDiv w:val="1"/>
      <w:marLeft w:val="0"/>
      <w:marRight w:val="0"/>
      <w:marTop w:val="0"/>
      <w:marBottom w:val="0"/>
      <w:divBdr>
        <w:top w:val="none" w:sz="0" w:space="0" w:color="auto"/>
        <w:left w:val="none" w:sz="0" w:space="0" w:color="auto"/>
        <w:bottom w:val="none" w:sz="0" w:space="0" w:color="auto"/>
        <w:right w:val="none" w:sz="0" w:space="0" w:color="auto"/>
      </w:divBdr>
    </w:div>
    <w:div w:id="2018842384">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aff.napier.ac.uk/services/governance-compliance/governance/records/Pages/default.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aff.napier.ac.uk/services/cit/infosecurity/Pages/InformationSecurity.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ff.napier.ac.uk/services/secretary/governance/DataProtection/Pages/default.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E2F8E08ACC15149987F27117DD23089" ma:contentTypeVersion="94" ma:contentTypeDescription="Create a new document." ma:contentTypeScope="" ma:versionID="0ca8d1e0dd22d111a7782c4ebdecef70">
  <xsd:schema xmlns:xsd="http://www.w3.org/2001/XMLSchema" xmlns:xs="http://www.w3.org/2001/XMLSchema" xmlns:p="http://schemas.microsoft.com/office/2006/metadata/properties" xmlns:ns1="http://schemas.microsoft.com/sharepoint/v3" xmlns:ns2="034498f0-af88-4ead-8ff8-8771186303f3" targetNamespace="http://schemas.microsoft.com/office/2006/metadata/properties" ma:root="true" ma:fieldsID="d78bdaa633c2daa314a07a34caa8c900" ns1:_="" ns2:_="">
    <xsd:import namespace="http://schemas.microsoft.com/sharepoint/v3"/>
    <xsd:import namespace="034498f0-af88-4ead-8ff8-8771186303f3"/>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4498f0-af88-4ead-8ff8-8771186303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85D5BD-05B7-40A6-9CC5-2EF39466DF93}"/>
</file>

<file path=customXml/itemProps2.xml><?xml version="1.0" encoding="utf-8"?>
<ds:datastoreItem xmlns:ds="http://schemas.openxmlformats.org/officeDocument/2006/customXml" ds:itemID="{34E2756E-E76C-43B0-B487-CAE45BF7FAFB}"/>
</file>

<file path=customXml/itemProps3.xml><?xml version="1.0" encoding="utf-8"?>
<ds:datastoreItem xmlns:ds="http://schemas.openxmlformats.org/officeDocument/2006/customXml" ds:itemID="{9438B1A1-8E3E-4ECB-AF6A-9696112F2FE3}"/>
</file>

<file path=customXml/itemProps4.xml><?xml version="1.0" encoding="utf-8"?>
<ds:datastoreItem xmlns:ds="http://schemas.openxmlformats.org/officeDocument/2006/customXml" ds:itemID="{61D233EF-61A0-42D3-BA95-9FF3B68C9184}"/>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6</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2021-09-22T14:45:00Z</dcterms:created>
  <dcterms:modified xsi:type="dcterms:W3CDTF">2021-09-22T14:45:00Z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0x0101004E2F8E08ACC15149987F27117DD23089</vt:lpwstr>
  </property>
  <property fmtid="{D5CDD505-2E9C-101B-9397-08002B2CF9AE}" pid="4" name="CssOptions">
    <vt:lpwstr/>
  </property>
  <property fmtid="{D5CDD505-2E9C-101B-9397-08002B2CF9AE}" pid="5" name="MetaDesc">
    <vt:lpwstr/>
  </property>
  <property fmtid="{D5CDD505-2E9C-101B-9397-08002B2CF9AE}" pid="6" name="PublishingRollupImage">
    <vt:lpwstr/>
  </property>
  <property fmtid="{D5CDD505-2E9C-101B-9397-08002B2CF9AE}" pid="7" name="PublishingContactEmail">
    <vt:lpwstr/>
  </property>
  <property fmtid="{D5CDD505-2E9C-101B-9397-08002B2CF9AE}" pid="8" name="PublishingContactPicture">
    <vt:lpwstr/>
  </property>
  <property fmtid="{D5CDD505-2E9C-101B-9397-08002B2CF9AE}" pid="9" name="ImageNames">
    <vt:lpwstr/>
  </property>
  <property fmtid="{D5CDD505-2E9C-101B-9397-08002B2CF9AE}" pid="10" name="PublishingContactName">
    <vt:lpwstr/>
  </property>
  <property fmtid="{D5CDD505-2E9C-101B-9397-08002B2CF9AE}" pid="11" name="Comments">
    <vt:lpwstr/>
  </property>
  <property fmtid="{D5CDD505-2E9C-101B-9397-08002B2CF9AE}" pid="12" name="PublishingPageLayout">
    <vt:lpwstr/>
  </property>
  <property fmtid="{D5CDD505-2E9C-101B-9397-08002B2CF9AE}" pid="13" name="Document Keywords">
    <vt:lpwstr/>
  </property>
  <property fmtid="{D5CDD505-2E9C-101B-9397-08002B2CF9AE}" pid="14" name="Audience">
    <vt:lpwstr/>
  </property>
  <property fmtid="{D5CDD505-2E9C-101B-9397-08002B2CF9AE}" pid="15" name="keyword">
    <vt:lpwstr/>
  </property>
  <property fmtid="{D5CDD505-2E9C-101B-9397-08002B2CF9AE}" pid="16" name="Document Description">
    <vt:lpwstr/>
  </property>
</Properties>
</file>