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4AFF2" w14:textId="77777777" w:rsidR="00302850" w:rsidRPr="00D911F1" w:rsidRDefault="00302850" w:rsidP="00302850">
      <w:pPr>
        <w:rPr>
          <w:rStyle w:val="Heading1Char"/>
          <w:rFonts w:ascii="Arial" w:hAnsi="Arial" w:cs="Arial"/>
          <w:b w:val="0"/>
          <w:bCs w:val="0"/>
        </w:rPr>
      </w:pPr>
    </w:p>
    <w:p w14:paraId="488CDE4A" w14:textId="2046F207" w:rsidR="00CE277E" w:rsidRPr="00D911F1" w:rsidRDefault="00AB28EB" w:rsidP="009F4CF1">
      <w:pPr>
        <w:rPr>
          <w:rFonts w:ascii="Arial" w:hAnsi="Arial" w:cs="Arial"/>
        </w:rPr>
      </w:pPr>
      <w:r w:rsidRPr="00AB28EB">
        <w:rPr>
          <w:rFonts w:cs="Arial"/>
          <w:b/>
          <w:bCs/>
          <w:sz w:val="40"/>
          <w:szCs w:val="40"/>
        </w:rPr>
        <w:t>Senior Consultant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2"/>
        <w:gridCol w:w="3362"/>
        <w:gridCol w:w="3362"/>
      </w:tblGrid>
      <w:tr w:rsidR="00CA5FE0" w:rsidRPr="005E5ED4" w14:paraId="0CB8A9D3" w14:textId="77777777" w:rsidTr="00D22FEA">
        <w:tc>
          <w:tcPr>
            <w:tcW w:w="3377" w:type="dxa"/>
          </w:tcPr>
          <w:p w14:paraId="5F3886B0" w14:textId="77777777" w:rsidR="00CA5FE0" w:rsidRPr="00D911F1" w:rsidRDefault="00CA5FE0" w:rsidP="00D22FEA">
            <w:pPr>
              <w:spacing w:before="100" w:beforeAutospacing="1"/>
              <w:ind w:left="-113" w:right="-113"/>
              <w:jc w:val="both"/>
              <w:rPr>
                <w:rFonts w:ascii="Arial" w:hAnsi="Arial" w:cs="Arial"/>
              </w:rPr>
            </w:pPr>
            <w:r w:rsidRPr="00D911F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0875A72" wp14:editId="13A5C047">
                  <wp:extent cx="2120400" cy="1512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14:paraId="1693E48F" w14:textId="77777777" w:rsidR="00CA5FE0" w:rsidRPr="00D911F1" w:rsidRDefault="00CA5FE0" w:rsidP="00D22FEA">
            <w:pPr>
              <w:spacing w:before="100" w:beforeAutospacing="1"/>
              <w:ind w:left="-113" w:right="-113"/>
              <w:jc w:val="center"/>
              <w:rPr>
                <w:rFonts w:ascii="Arial" w:hAnsi="Arial" w:cs="Arial"/>
              </w:rPr>
            </w:pPr>
            <w:r w:rsidRPr="00D911F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8CE16D1" wp14:editId="754E4483">
                  <wp:extent cx="2120400" cy="151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14:paraId="42B3F487" w14:textId="77777777" w:rsidR="00CA5FE0" w:rsidRPr="00D911F1" w:rsidRDefault="00CA5FE0" w:rsidP="00D22FEA">
            <w:pPr>
              <w:spacing w:before="100" w:beforeAutospacing="1"/>
              <w:ind w:left="-113" w:right="-113"/>
              <w:jc w:val="right"/>
              <w:rPr>
                <w:rFonts w:ascii="Arial" w:hAnsi="Arial" w:cs="Arial"/>
              </w:rPr>
            </w:pPr>
            <w:r w:rsidRPr="00D911F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6A747B4" wp14:editId="6A76B6CE">
                  <wp:extent cx="2120400" cy="1512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57C1C5" w14:textId="77777777" w:rsidR="009F4CF1" w:rsidRPr="00D911F1" w:rsidRDefault="009F4CF1" w:rsidP="009F4CF1">
      <w:pPr>
        <w:rPr>
          <w:rFonts w:ascii="Arial" w:hAnsi="Arial" w:cs="Arial"/>
        </w:rPr>
      </w:pPr>
    </w:p>
    <w:p w14:paraId="78B16C4B" w14:textId="77777777" w:rsidR="00706298" w:rsidRPr="00AE7DE5" w:rsidRDefault="00706298" w:rsidP="001D2F8C">
      <w:pPr>
        <w:pStyle w:val="Heading3"/>
        <w:rPr>
          <w:rFonts w:ascii="Titillium" w:hAnsi="Titillium" w:cs="Arial"/>
        </w:rPr>
      </w:pPr>
      <w:r w:rsidRPr="00AE7DE5">
        <w:rPr>
          <w:rFonts w:ascii="Titillium" w:hAnsi="Titillium" w:cs="Arial"/>
        </w:rPr>
        <w:t>ROLE DESCRIPTION</w:t>
      </w:r>
      <w:r w:rsidRPr="00AE7DE5">
        <w:rPr>
          <w:rFonts w:ascii="Titillium" w:hAnsi="Titillium" w:cs="Arial"/>
        </w:rPr>
        <w:tab/>
      </w:r>
    </w:p>
    <w:tbl>
      <w:tblPr>
        <w:tblStyle w:val="TableGrid"/>
        <w:tblpPr w:leftFromText="180" w:rightFromText="180" w:vertAnchor="text" w:horzAnchor="margin" w:tblpY="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2"/>
        <w:gridCol w:w="283"/>
        <w:gridCol w:w="7261"/>
      </w:tblGrid>
      <w:tr w:rsidR="00107F35" w:rsidRPr="00AE7DE5" w14:paraId="4595AC05" w14:textId="77777777" w:rsidTr="00457974">
        <w:trPr>
          <w:trHeight w:val="4820"/>
        </w:trPr>
        <w:tc>
          <w:tcPr>
            <w:tcW w:w="2552" w:type="dxa"/>
            <w:shd w:val="clear" w:color="auto" w:fill="EE7249"/>
          </w:tcPr>
          <w:p w14:paraId="49946F42" w14:textId="77777777" w:rsidR="00107F35" w:rsidRPr="00AE7DE5" w:rsidRDefault="00107F35" w:rsidP="008655F3">
            <w:pPr>
              <w:pStyle w:val="Heading4"/>
              <w:rPr>
                <w:rFonts w:cs="Arial"/>
                <w:color w:val="FFFFFF" w:themeColor="background1"/>
              </w:rPr>
            </w:pPr>
            <w:bookmarkStart w:id="0" w:name="_Hlk64037148"/>
            <w:r w:rsidRPr="00AE7DE5">
              <w:rPr>
                <w:rFonts w:cs="Arial"/>
                <w:color w:val="FFFFFF" w:themeColor="background1"/>
              </w:rPr>
              <w:t xml:space="preserve">GRADE </w:t>
            </w:r>
          </w:p>
          <w:p w14:paraId="5E7D141C" w14:textId="2917D0B3" w:rsidR="00107F35" w:rsidRPr="00AE7DE5" w:rsidRDefault="00107F35" w:rsidP="008655F3">
            <w:pPr>
              <w:rPr>
                <w:rFonts w:cs="Arial"/>
                <w:color w:val="FFFFFF" w:themeColor="background1"/>
              </w:rPr>
            </w:pPr>
            <w:r w:rsidRPr="00AE7DE5">
              <w:rPr>
                <w:rFonts w:cs="Arial"/>
                <w:color w:val="FFFFFF" w:themeColor="background1"/>
              </w:rPr>
              <w:t xml:space="preserve">Grade </w:t>
            </w:r>
            <w:r w:rsidR="00415B7E">
              <w:rPr>
                <w:rFonts w:cs="Arial"/>
                <w:color w:val="FFFFFF" w:themeColor="background1"/>
              </w:rPr>
              <w:t>6</w:t>
            </w:r>
          </w:p>
          <w:p w14:paraId="7F796DE7" w14:textId="77777777" w:rsidR="00107F35" w:rsidRPr="00AE7DE5" w:rsidRDefault="00107F35" w:rsidP="008655F3">
            <w:pPr>
              <w:pStyle w:val="Heading4"/>
              <w:rPr>
                <w:rFonts w:cs="Arial"/>
                <w:color w:val="FFFFFF" w:themeColor="background1"/>
              </w:rPr>
            </w:pPr>
            <w:r w:rsidRPr="00AE7DE5">
              <w:rPr>
                <w:rFonts w:cs="Arial"/>
                <w:color w:val="FFFFFF" w:themeColor="background1"/>
              </w:rPr>
              <w:t>LOCATION</w:t>
            </w:r>
          </w:p>
          <w:p w14:paraId="707A4128" w14:textId="330474AA" w:rsidR="00565811" w:rsidRPr="00AE7DE5" w:rsidRDefault="00CB048B" w:rsidP="00565811">
            <w:pPr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 xml:space="preserve">[Provide campus location:  </w:t>
            </w:r>
            <w:r w:rsidR="00565811" w:rsidRPr="00AE7DE5">
              <w:rPr>
                <w:rFonts w:cs="Arial"/>
                <w:color w:val="FFFFFF" w:themeColor="background1"/>
              </w:rPr>
              <w:t>Sighthil</w:t>
            </w:r>
            <w:r w:rsidR="00A8310C" w:rsidRPr="00AE7DE5">
              <w:rPr>
                <w:rFonts w:cs="Arial"/>
                <w:color w:val="FFFFFF" w:themeColor="background1"/>
              </w:rPr>
              <w:t>l</w:t>
            </w:r>
            <w:r w:rsidR="00565811" w:rsidRPr="00AE7DE5">
              <w:rPr>
                <w:rFonts w:cs="Arial"/>
                <w:color w:val="FFFFFF" w:themeColor="background1"/>
              </w:rPr>
              <w:t>,</w:t>
            </w:r>
            <w:r w:rsidR="002370FE">
              <w:rPr>
                <w:rFonts w:cs="Arial"/>
                <w:color w:val="FFFFFF" w:themeColor="background1"/>
              </w:rPr>
              <w:t xml:space="preserve"> </w:t>
            </w:r>
            <w:proofErr w:type="spellStart"/>
            <w:r w:rsidR="002370FE">
              <w:rPr>
                <w:rFonts w:cs="Arial"/>
                <w:color w:val="FFFFFF" w:themeColor="background1"/>
              </w:rPr>
              <w:t>Merchiston</w:t>
            </w:r>
            <w:proofErr w:type="spellEnd"/>
            <w:r w:rsidR="002370FE">
              <w:rPr>
                <w:rFonts w:cs="Arial"/>
                <w:color w:val="FFFFFF" w:themeColor="background1"/>
              </w:rPr>
              <w:t>, Craiglockhart</w:t>
            </w:r>
            <w:r w:rsidR="00565811" w:rsidRPr="00AE7DE5">
              <w:rPr>
                <w:rFonts w:cs="Arial"/>
                <w:color w:val="FFFFFF" w:themeColor="background1"/>
              </w:rPr>
              <w:t xml:space="preserve"> Edinburgh</w:t>
            </w:r>
            <w:r>
              <w:rPr>
                <w:rFonts w:cs="Arial"/>
                <w:color w:val="FFFFFF" w:themeColor="background1"/>
              </w:rPr>
              <w:t>]</w:t>
            </w:r>
          </w:p>
          <w:p w14:paraId="1D22A0AE" w14:textId="77777777" w:rsidR="00944165" w:rsidRPr="00AE7DE5" w:rsidRDefault="00944165" w:rsidP="00643168">
            <w:pPr>
              <w:rPr>
                <w:rFonts w:cs="Arial"/>
                <w:color w:val="FFFFFF" w:themeColor="background1"/>
              </w:rPr>
            </w:pPr>
          </w:p>
          <w:p w14:paraId="547B0482" w14:textId="77777777" w:rsidR="00944165" w:rsidRPr="00AE7DE5" w:rsidRDefault="00944165" w:rsidP="00944165">
            <w:pPr>
              <w:rPr>
                <w:rFonts w:cs="Arial"/>
                <w:b/>
                <w:bCs/>
                <w:color w:val="FFFFFF" w:themeColor="background1"/>
                <w:sz w:val="26"/>
                <w:szCs w:val="26"/>
              </w:rPr>
            </w:pPr>
            <w:r w:rsidRPr="00AE7DE5">
              <w:rPr>
                <w:rFonts w:cs="Arial"/>
                <w:b/>
                <w:bCs/>
                <w:color w:val="FFFFFF" w:themeColor="background1"/>
                <w:sz w:val="26"/>
                <w:szCs w:val="26"/>
              </w:rPr>
              <w:t xml:space="preserve">LINE MANAGER </w:t>
            </w:r>
          </w:p>
          <w:bookmarkEnd w:id="0"/>
          <w:p w14:paraId="0E68CC24" w14:textId="1126C3C5" w:rsidR="00944165" w:rsidRPr="00AE7DE5" w:rsidRDefault="002370FE" w:rsidP="00302850">
            <w:pPr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[Line Manager Role Title]</w:t>
            </w:r>
          </w:p>
        </w:tc>
        <w:tc>
          <w:tcPr>
            <w:tcW w:w="283" w:type="dxa"/>
          </w:tcPr>
          <w:p w14:paraId="656C3D8B" w14:textId="77777777" w:rsidR="00107F35" w:rsidRPr="00AE7DE5" w:rsidRDefault="00107F35" w:rsidP="008655F3">
            <w:pPr>
              <w:pStyle w:val="Heading4"/>
              <w:rPr>
                <w:rFonts w:cs="Arial"/>
              </w:rPr>
            </w:pPr>
          </w:p>
        </w:tc>
        <w:tc>
          <w:tcPr>
            <w:tcW w:w="7307" w:type="dxa"/>
          </w:tcPr>
          <w:p w14:paraId="0481EDBE" w14:textId="77777777" w:rsidR="00107F35" w:rsidRPr="00340323" w:rsidRDefault="00107F35" w:rsidP="00340323">
            <w:pPr>
              <w:pStyle w:val="Heading4"/>
            </w:pPr>
            <w:bookmarkStart w:id="1" w:name="_Hlk64037613"/>
            <w:r w:rsidRPr="00340323">
              <w:t>ROLE SUMMARY</w:t>
            </w:r>
          </w:p>
          <w:p w14:paraId="3AF54CE8" w14:textId="3C2932B6" w:rsidR="002B12A4" w:rsidRPr="002B12A4" w:rsidRDefault="002370FE" w:rsidP="002B12A4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[1-</w:t>
            </w:r>
            <w:r w:rsidR="004A2A52">
              <w:rPr>
                <w:rFonts w:cs="Arial"/>
              </w:rPr>
              <w:t>3</w:t>
            </w:r>
            <w:r>
              <w:rPr>
                <w:rFonts w:cs="Arial"/>
              </w:rPr>
              <w:t xml:space="preserve"> paragraphs about the role]</w:t>
            </w:r>
          </w:p>
          <w:p w14:paraId="6F94413C" w14:textId="77777777" w:rsidR="003E7562" w:rsidRPr="00AE7DE5" w:rsidRDefault="003E7562" w:rsidP="00A72F03">
            <w:pPr>
              <w:rPr>
                <w:rFonts w:cs="Arial"/>
              </w:rPr>
            </w:pPr>
          </w:p>
          <w:p w14:paraId="25979CA6" w14:textId="77777777" w:rsidR="00944165" w:rsidRPr="00AE7DE5" w:rsidRDefault="002B12A4" w:rsidP="00A72F03">
            <w:pPr>
              <w:pStyle w:val="Heading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  <w:r w:rsidR="00944165" w:rsidRPr="00AE7DE5">
              <w:rPr>
                <w:rFonts w:cs="Arial"/>
                <w:sz w:val="20"/>
                <w:szCs w:val="20"/>
              </w:rPr>
              <w:t>ine Management Responsibility for:</w:t>
            </w:r>
          </w:p>
          <w:p w14:paraId="44615DE7" w14:textId="10ECAB8F" w:rsidR="002B12A4" w:rsidRPr="002B12A4" w:rsidRDefault="002B12A4" w:rsidP="002B12A4">
            <w:pPr>
              <w:jc w:val="both"/>
              <w:rPr>
                <w:rFonts w:cs="Arial"/>
              </w:rPr>
            </w:pPr>
            <w:r w:rsidRPr="002B12A4">
              <w:rPr>
                <w:rFonts w:cs="Arial"/>
              </w:rPr>
              <w:t>This role does not have any line management responsibilities currently</w:t>
            </w:r>
            <w:r w:rsidR="00270CD4">
              <w:rPr>
                <w:rFonts w:cs="Arial"/>
              </w:rPr>
              <w:t xml:space="preserve"> OR This role has line management responsibilities for [insert role titles / no. of line reports here].</w:t>
            </w:r>
          </w:p>
          <w:bookmarkEnd w:id="1"/>
          <w:p w14:paraId="7B1090F3" w14:textId="77777777" w:rsidR="00EF14DB" w:rsidRPr="00AE7DE5" w:rsidRDefault="00EF14DB" w:rsidP="00A72F03">
            <w:pPr>
              <w:shd w:val="clear" w:color="auto" w:fill="FFFFFF" w:themeFill="background1"/>
              <w:rPr>
                <w:rFonts w:cs="Arial"/>
              </w:rPr>
            </w:pPr>
          </w:p>
        </w:tc>
      </w:tr>
    </w:tbl>
    <w:p w14:paraId="19F50B78" w14:textId="77777777" w:rsidR="00CB4738" w:rsidRDefault="00CB4738">
      <w:pPr>
        <w:spacing w:line="259" w:lineRule="auto"/>
        <w:rPr>
          <w:rFonts w:ascii="Arial" w:eastAsiaTheme="majorEastAsia" w:hAnsi="Arial" w:cs="Arial"/>
          <w:b/>
          <w:bCs/>
          <w:caps/>
          <w:sz w:val="26"/>
          <w:szCs w:val="26"/>
        </w:rPr>
      </w:pPr>
      <w:bookmarkStart w:id="2" w:name="_Hlk64038477"/>
    </w:p>
    <w:p w14:paraId="430196BE" w14:textId="77777777" w:rsidR="00E16BC1" w:rsidRDefault="00E16BC1">
      <w:pPr>
        <w:spacing w:line="259" w:lineRule="auto"/>
        <w:rPr>
          <w:rFonts w:eastAsiaTheme="majorEastAsia" w:cs="Arial"/>
          <w:b/>
          <w:bCs/>
          <w:caps/>
          <w:sz w:val="26"/>
          <w:szCs w:val="26"/>
        </w:rPr>
      </w:pPr>
      <w:r>
        <w:rPr>
          <w:rFonts w:cs="Arial"/>
        </w:rPr>
        <w:br w:type="page"/>
      </w:r>
    </w:p>
    <w:p w14:paraId="68C5B14A" w14:textId="54079C3C" w:rsidR="002F19FB" w:rsidRPr="00AE7DE5" w:rsidRDefault="00706298" w:rsidP="002D51BA">
      <w:pPr>
        <w:pStyle w:val="Heading3"/>
        <w:spacing w:after="120"/>
        <w:rPr>
          <w:rFonts w:ascii="Titillium" w:hAnsi="Titillium" w:cs="Arial"/>
        </w:rPr>
      </w:pPr>
      <w:r w:rsidRPr="00AE7DE5">
        <w:rPr>
          <w:rFonts w:ascii="Titillium" w:hAnsi="Titillium" w:cs="Arial"/>
        </w:rPr>
        <w:lastRenderedPageBreak/>
        <w:t>MAIN DUTIES AND RESPONSIBILITIES</w:t>
      </w:r>
    </w:p>
    <w:p w14:paraId="1709773C" w14:textId="46F29EF0" w:rsidR="00E16BC1" w:rsidRPr="00506320" w:rsidRDefault="00F36AF2" w:rsidP="00506320">
      <w:pPr>
        <w:pStyle w:val="Heading4"/>
      </w:pPr>
      <w:bookmarkStart w:id="3" w:name="_Hlk63423563"/>
      <w:bookmarkStart w:id="4" w:name="_Hlk63759286"/>
      <w:r>
        <w:t>Teaching and Learning Support</w:t>
      </w:r>
    </w:p>
    <w:p w14:paraId="66C1F223" w14:textId="4A7176A4" w:rsidR="00E16BC1" w:rsidRDefault="00506320" w:rsidP="002B12A4">
      <w:pPr>
        <w:pStyle w:val="ListParagraph"/>
        <w:numPr>
          <w:ilvl w:val="0"/>
          <w:numId w:val="28"/>
        </w:numPr>
        <w:rPr>
          <w:rFonts w:cs="Arial"/>
        </w:rPr>
      </w:pPr>
      <w:r w:rsidRPr="00506320">
        <w:rPr>
          <w:rFonts w:cs="Arial"/>
        </w:rPr>
        <w:t>Could be expected to supervise work placement students.</w:t>
      </w:r>
    </w:p>
    <w:p w14:paraId="6F783EC6" w14:textId="7D97F5D3" w:rsidR="00506320" w:rsidRPr="00351D42" w:rsidRDefault="009511FA" w:rsidP="00351D42">
      <w:pPr>
        <w:pStyle w:val="Heading4"/>
      </w:pPr>
      <w:r>
        <w:t>Research and Scholarship</w:t>
      </w:r>
    </w:p>
    <w:p w14:paraId="5794149F" w14:textId="77777777" w:rsidR="00351D42" w:rsidRPr="00351D42" w:rsidRDefault="00351D42" w:rsidP="00351D42">
      <w:pPr>
        <w:pStyle w:val="ListParagraph"/>
        <w:numPr>
          <w:ilvl w:val="0"/>
          <w:numId w:val="28"/>
        </w:numPr>
        <w:rPr>
          <w:rFonts w:cs="Arial"/>
        </w:rPr>
      </w:pPr>
      <w:r w:rsidRPr="00351D42">
        <w:rPr>
          <w:rFonts w:cs="Arial"/>
        </w:rPr>
        <w:t>Develop consultancy projects and proposals.</w:t>
      </w:r>
    </w:p>
    <w:p w14:paraId="66E7EE01" w14:textId="77777777" w:rsidR="00351D42" w:rsidRPr="00351D42" w:rsidRDefault="00351D42" w:rsidP="00351D42">
      <w:pPr>
        <w:pStyle w:val="ListParagraph"/>
        <w:numPr>
          <w:ilvl w:val="0"/>
          <w:numId w:val="28"/>
        </w:numPr>
        <w:rPr>
          <w:rFonts w:cs="Arial"/>
        </w:rPr>
      </w:pPr>
      <w:r w:rsidRPr="00351D42">
        <w:rPr>
          <w:rFonts w:cs="Arial"/>
        </w:rPr>
        <w:t>Conduct individual or collaborative research projects.</w:t>
      </w:r>
    </w:p>
    <w:p w14:paraId="6AA278D3" w14:textId="77777777" w:rsidR="00351D42" w:rsidRPr="00351D42" w:rsidRDefault="00351D42" w:rsidP="00351D42">
      <w:pPr>
        <w:pStyle w:val="ListParagraph"/>
        <w:numPr>
          <w:ilvl w:val="0"/>
          <w:numId w:val="28"/>
        </w:numPr>
        <w:rPr>
          <w:rFonts w:cs="Arial"/>
        </w:rPr>
      </w:pPr>
      <w:r w:rsidRPr="00351D42">
        <w:rPr>
          <w:rFonts w:cs="Arial"/>
        </w:rPr>
        <w:t>Identify sources of consultancy and secure funds as far as reasonably possible.</w:t>
      </w:r>
    </w:p>
    <w:p w14:paraId="76021608" w14:textId="77777777" w:rsidR="00351D42" w:rsidRPr="00351D42" w:rsidRDefault="00351D42" w:rsidP="00351D42">
      <w:pPr>
        <w:pStyle w:val="ListParagraph"/>
        <w:numPr>
          <w:ilvl w:val="0"/>
          <w:numId w:val="28"/>
        </w:numPr>
        <w:rPr>
          <w:rFonts w:cs="Arial"/>
        </w:rPr>
      </w:pPr>
      <w:r w:rsidRPr="00351D42">
        <w:rPr>
          <w:rFonts w:cs="Arial"/>
        </w:rPr>
        <w:t xml:space="preserve">Extend, </w:t>
      </w:r>
      <w:proofErr w:type="gramStart"/>
      <w:r w:rsidRPr="00351D42">
        <w:rPr>
          <w:rFonts w:cs="Arial"/>
        </w:rPr>
        <w:t>transform</w:t>
      </w:r>
      <w:proofErr w:type="gramEnd"/>
      <w:r w:rsidRPr="00351D42">
        <w:rPr>
          <w:rFonts w:cs="Arial"/>
        </w:rPr>
        <w:t xml:space="preserve"> and apply knowledge acquired from scholarship to research and appropriate external activities. </w:t>
      </w:r>
    </w:p>
    <w:p w14:paraId="2F247C09" w14:textId="491439E0" w:rsidR="00351D42" w:rsidRDefault="00351D42" w:rsidP="00351D42">
      <w:pPr>
        <w:pStyle w:val="ListParagraph"/>
        <w:numPr>
          <w:ilvl w:val="0"/>
          <w:numId w:val="28"/>
        </w:numPr>
        <w:rPr>
          <w:rFonts w:cs="Arial"/>
        </w:rPr>
      </w:pPr>
      <w:r w:rsidRPr="00351D42">
        <w:rPr>
          <w:rFonts w:cs="Arial"/>
        </w:rPr>
        <w:t>Disseminate research findings using appropriate media.</w:t>
      </w:r>
    </w:p>
    <w:p w14:paraId="1E3F1130" w14:textId="1E1D0515" w:rsidR="00351D42" w:rsidRPr="00516810" w:rsidRDefault="00415C6C" w:rsidP="00516810">
      <w:pPr>
        <w:pStyle w:val="Heading4"/>
      </w:pPr>
      <w:r>
        <w:t>Communication</w:t>
      </w:r>
    </w:p>
    <w:p w14:paraId="4B737690" w14:textId="77777777" w:rsidR="00516810" w:rsidRPr="00516810" w:rsidRDefault="00516810" w:rsidP="00516810">
      <w:pPr>
        <w:pStyle w:val="ListParagraph"/>
        <w:numPr>
          <w:ilvl w:val="0"/>
          <w:numId w:val="28"/>
        </w:numPr>
        <w:rPr>
          <w:rFonts w:cs="Arial"/>
        </w:rPr>
      </w:pPr>
      <w:r w:rsidRPr="00516810">
        <w:rPr>
          <w:rFonts w:cs="Arial"/>
        </w:rPr>
        <w:t>Routinely communicate complex and conceptual ideas to those with limited knowledge and understanding as well as to peers using high level skills and a range of media.</w:t>
      </w:r>
    </w:p>
    <w:p w14:paraId="279860E9" w14:textId="77777777" w:rsidR="00516810" w:rsidRPr="00516810" w:rsidRDefault="00516810" w:rsidP="00516810">
      <w:pPr>
        <w:pStyle w:val="ListParagraph"/>
        <w:numPr>
          <w:ilvl w:val="0"/>
          <w:numId w:val="28"/>
        </w:numPr>
        <w:rPr>
          <w:rFonts w:cs="Arial"/>
        </w:rPr>
      </w:pPr>
      <w:r w:rsidRPr="00516810">
        <w:rPr>
          <w:rFonts w:cs="Arial"/>
        </w:rPr>
        <w:t xml:space="preserve">Routinely work with external partners liaise and communicate needs across a wide spread of </w:t>
      </w:r>
      <w:proofErr w:type="gramStart"/>
      <w:r w:rsidRPr="00516810">
        <w:rPr>
          <w:rFonts w:cs="Arial"/>
        </w:rPr>
        <w:t>partners</w:t>
      </w:r>
      <w:proofErr w:type="gramEnd"/>
    </w:p>
    <w:p w14:paraId="78265EEF" w14:textId="1BCA8205" w:rsidR="00E16BC1" w:rsidRDefault="00516810" w:rsidP="00516810">
      <w:pPr>
        <w:pStyle w:val="ListParagraph"/>
        <w:numPr>
          <w:ilvl w:val="0"/>
          <w:numId w:val="28"/>
        </w:numPr>
        <w:rPr>
          <w:rFonts w:cs="Arial"/>
        </w:rPr>
      </w:pPr>
      <w:r w:rsidRPr="00516810">
        <w:rPr>
          <w:rFonts w:cs="Arial"/>
        </w:rPr>
        <w:t xml:space="preserve">Communicate with both technical and non-technical </w:t>
      </w:r>
      <w:proofErr w:type="gramStart"/>
      <w:r w:rsidRPr="00516810">
        <w:rPr>
          <w:rFonts w:cs="Arial"/>
        </w:rPr>
        <w:t>audiences, and</w:t>
      </w:r>
      <w:proofErr w:type="gramEnd"/>
      <w:r w:rsidRPr="00516810">
        <w:rPr>
          <w:rFonts w:cs="Arial"/>
        </w:rPr>
        <w:t xml:space="preserve"> demonstrate ability to present complex argument in a non-technical manner.</w:t>
      </w:r>
    </w:p>
    <w:p w14:paraId="71E39D78" w14:textId="60FC7BED" w:rsidR="004A7666" w:rsidRPr="004A7666" w:rsidRDefault="004A7666" w:rsidP="004A7666">
      <w:pPr>
        <w:pStyle w:val="Heading4"/>
      </w:pPr>
      <w:r>
        <w:t>Liaison and networking</w:t>
      </w:r>
    </w:p>
    <w:p w14:paraId="6EAE0547" w14:textId="77777777" w:rsidR="00FE5FF5" w:rsidRPr="00FE5FF5" w:rsidRDefault="00FE5FF5" w:rsidP="00FE5FF5">
      <w:pPr>
        <w:pStyle w:val="ListParagraph"/>
        <w:numPr>
          <w:ilvl w:val="0"/>
          <w:numId w:val="28"/>
        </w:numPr>
        <w:rPr>
          <w:rFonts w:cs="Arial"/>
        </w:rPr>
      </w:pPr>
      <w:r w:rsidRPr="00FE5FF5">
        <w:rPr>
          <w:rFonts w:cs="Arial"/>
        </w:rPr>
        <w:t xml:space="preserve">Collaborate actively within and </w:t>
      </w:r>
      <w:proofErr w:type="spellStart"/>
      <w:r w:rsidRPr="00FE5FF5">
        <w:rPr>
          <w:rFonts w:cs="Arial"/>
        </w:rPr>
        <w:t>outwith</w:t>
      </w:r>
      <w:proofErr w:type="spellEnd"/>
      <w:r w:rsidRPr="00FE5FF5">
        <w:rPr>
          <w:rFonts w:cs="Arial"/>
        </w:rPr>
        <w:t xml:space="preserve"> the Institution to complete projects and advance thinking.</w:t>
      </w:r>
    </w:p>
    <w:p w14:paraId="5277609E" w14:textId="39D99963" w:rsidR="00E16BC1" w:rsidRPr="00FE5FF5" w:rsidRDefault="00FE5FF5" w:rsidP="00FE5FF5">
      <w:pPr>
        <w:pStyle w:val="ListParagraph"/>
        <w:numPr>
          <w:ilvl w:val="0"/>
          <w:numId w:val="28"/>
        </w:numPr>
        <w:rPr>
          <w:rFonts w:cs="Arial"/>
        </w:rPr>
      </w:pPr>
      <w:r w:rsidRPr="00FE5FF5">
        <w:rPr>
          <w:rFonts w:cs="Arial"/>
        </w:rPr>
        <w:t>Participate in and develop external networks, for example to identify sources of funding, generate income, obtain consultancy projects, or build relationships for future activities.</w:t>
      </w:r>
    </w:p>
    <w:p w14:paraId="7E176846" w14:textId="233075EE" w:rsidR="004A7666" w:rsidRPr="00B65402" w:rsidRDefault="00B65402" w:rsidP="00B65402">
      <w:pPr>
        <w:pStyle w:val="Heading4"/>
      </w:pPr>
      <w:r>
        <w:t>Managing people</w:t>
      </w:r>
    </w:p>
    <w:p w14:paraId="7D8879A0" w14:textId="77777777" w:rsidR="00332876" w:rsidRPr="00332876" w:rsidRDefault="00332876" w:rsidP="00332876">
      <w:pPr>
        <w:pStyle w:val="ListParagraph"/>
        <w:numPr>
          <w:ilvl w:val="0"/>
          <w:numId w:val="28"/>
        </w:numPr>
        <w:rPr>
          <w:rFonts w:cs="Arial"/>
        </w:rPr>
      </w:pPr>
      <w:r w:rsidRPr="00332876">
        <w:rPr>
          <w:rFonts w:cs="Arial"/>
        </w:rPr>
        <w:t>Mentor colleagues with less experience and advise on personal development.</w:t>
      </w:r>
    </w:p>
    <w:p w14:paraId="77AEE668" w14:textId="77777777" w:rsidR="00332876" w:rsidRPr="00332876" w:rsidRDefault="00332876" w:rsidP="00332876">
      <w:pPr>
        <w:pStyle w:val="ListParagraph"/>
        <w:numPr>
          <w:ilvl w:val="0"/>
          <w:numId w:val="28"/>
        </w:numPr>
        <w:rPr>
          <w:rFonts w:cs="Arial"/>
        </w:rPr>
      </w:pPr>
      <w:r w:rsidRPr="00332876">
        <w:rPr>
          <w:rFonts w:cs="Arial"/>
        </w:rPr>
        <w:t>Coach and support colleagues in developing their continuing professional development.</w:t>
      </w:r>
    </w:p>
    <w:p w14:paraId="0B2919AF" w14:textId="0BCA2A95" w:rsidR="00E16BC1" w:rsidRDefault="00332876" w:rsidP="00332876">
      <w:pPr>
        <w:pStyle w:val="ListParagraph"/>
        <w:numPr>
          <w:ilvl w:val="0"/>
          <w:numId w:val="28"/>
        </w:numPr>
        <w:rPr>
          <w:rFonts w:cs="Arial"/>
        </w:rPr>
      </w:pPr>
      <w:r w:rsidRPr="00332876">
        <w:rPr>
          <w:rFonts w:cs="Arial"/>
        </w:rPr>
        <w:t>Delegate work to Level 1/2 Consultants, monitor its achievement and provide feedback as required.</w:t>
      </w:r>
    </w:p>
    <w:p w14:paraId="4B7A20D1" w14:textId="4689C43E" w:rsidR="00185B81" w:rsidRPr="006C4217" w:rsidRDefault="006C4217" w:rsidP="006C4217">
      <w:pPr>
        <w:pStyle w:val="Heading4"/>
      </w:pPr>
      <w:r>
        <w:t>Teamwork</w:t>
      </w:r>
    </w:p>
    <w:p w14:paraId="16D15687" w14:textId="77777777" w:rsidR="00F70699" w:rsidRPr="00F70699" w:rsidRDefault="00F70699" w:rsidP="00F70699">
      <w:pPr>
        <w:pStyle w:val="ListParagraph"/>
        <w:numPr>
          <w:ilvl w:val="0"/>
          <w:numId w:val="28"/>
        </w:numPr>
        <w:rPr>
          <w:rFonts w:cs="Arial"/>
        </w:rPr>
      </w:pPr>
      <w:r w:rsidRPr="00F70699">
        <w:rPr>
          <w:rFonts w:cs="Arial"/>
        </w:rPr>
        <w:t>Take lead responsibility for a consultancy project or identified parts of a project.</w:t>
      </w:r>
    </w:p>
    <w:p w14:paraId="77F139B4" w14:textId="77777777" w:rsidR="00F70699" w:rsidRPr="00F70699" w:rsidRDefault="00F70699" w:rsidP="00F70699">
      <w:pPr>
        <w:pStyle w:val="ListParagraph"/>
        <w:numPr>
          <w:ilvl w:val="0"/>
          <w:numId w:val="28"/>
        </w:numPr>
        <w:rPr>
          <w:rFonts w:cs="Arial"/>
        </w:rPr>
      </w:pPr>
      <w:r w:rsidRPr="00F70699">
        <w:rPr>
          <w:rFonts w:cs="Arial"/>
        </w:rPr>
        <w:t>Develop productive working relationships with other members of staff.</w:t>
      </w:r>
    </w:p>
    <w:p w14:paraId="34E563E1" w14:textId="7C3FA539" w:rsidR="002B12A4" w:rsidRPr="002B12A4" w:rsidRDefault="00F70699" w:rsidP="00F70699">
      <w:pPr>
        <w:pStyle w:val="ListParagraph"/>
        <w:numPr>
          <w:ilvl w:val="0"/>
          <w:numId w:val="28"/>
        </w:numPr>
        <w:rPr>
          <w:rFonts w:cs="Arial"/>
        </w:rPr>
      </w:pPr>
      <w:r w:rsidRPr="00F70699">
        <w:rPr>
          <w:rFonts w:cs="Arial"/>
        </w:rPr>
        <w:t>Co-ordinate the work of colleagues to ensure equitable access to resources and facilities.</w:t>
      </w:r>
    </w:p>
    <w:p w14:paraId="55B4B3A3" w14:textId="2FE8E813" w:rsidR="006C4217" w:rsidRPr="00D043E5" w:rsidRDefault="00E73664" w:rsidP="00D043E5">
      <w:pPr>
        <w:pStyle w:val="Heading4"/>
      </w:pPr>
      <w:r>
        <w:lastRenderedPageBreak/>
        <w:t>Pastoral care</w:t>
      </w:r>
    </w:p>
    <w:p w14:paraId="3AFB31DE" w14:textId="77777777" w:rsidR="000953DE" w:rsidRPr="000953DE" w:rsidRDefault="000953DE" w:rsidP="000953DE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0953DE">
        <w:rPr>
          <w:rFonts w:ascii="Arial" w:hAnsi="Arial" w:cs="Arial"/>
        </w:rPr>
        <w:t>Deal with standard problems and help colleagues resolve their concerns about progress in projects.</w:t>
      </w:r>
    </w:p>
    <w:p w14:paraId="3FA426D6" w14:textId="51B4D6CE" w:rsidR="006C4217" w:rsidRPr="006C4217" w:rsidRDefault="000953DE" w:rsidP="000953DE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0953DE">
        <w:rPr>
          <w:rFonts w:ascii="Arial" w:hAnsi="Arial" w:cs="Arial"/>
        </w:rPr>
        <w:t>Deal with predictable welfare issues that are covered by documented procedures.</w:t>
      </w:r>
    </w:p>
    <w:p w14:paraId="38655948" w14:textId="3DADDFB2" w:rsidR="00D043E5" w:rsidRPr="002B2C06" w:rsidRDefault="00D043E5" w:rsidP="002B2C06">
      <w:pPr>
        <w:pStyle w:val="Heading4"/>
      </w:pPr>
      <w:r>
        <w:t>Initiative, problem-solving and decision-making</w:t>
      </w:r>
    </w:p>
    <w:p w14:paraId="24F5F095" w14:textId="77777777" w:rsidR="002B2C06" w:rsidRPr="002B2C06" w:rsidRDefault="002B2C06" w:rsidP="002B2C06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2B2C06">
        <w:rPr>
          <w:rFonts w:ascii="Arial" w:hAnsi="Arial" w:cs="Arial"/>
        </w:rPr>
        <w:t xml:space="preserve">Assess, </w:t>
      </w:r>
      <w:proofErr w:type="gramStart"/>
      <w:r w:rsidRPr="002B2C06">
        <w:rPr>
          <w:rFonts w:ascii="Arial" w:hAnsi="Arial" w:cs="Arial"/>
        </w:rPr>
        <w:t>interpret</w:t>
      </w:r>
      <w:proofErr w:type="gramEnd"/>
      <w:r w:rsidRPr="002B2C06">
        <w:rPr>
          <w:rFonts w:ascii="Arial" w:hAnsi="Arial" w:cs="Arial"/>
        </w:rPr>
        <w:t xml:space="preserve"> and evaluate outcomes of research. </w:t>
      </w:r>
    </w:p>
    <w:p w14:paraId="0A1B55F4" w14:textId="77777777" w:rsidR="002B2C06" w:rsidRPr="002B2C06" w:rsidRDefault="002B2C06" w:rsidP="002B2C06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2B2C06">
        <w:rPr>
          <w:rFonts w:ascii="Arial" w:hAnsi="Arial" w:cs="Arial"/>
        </w:rPr>
        <w:t>Develop new concepts and ideas to extend intellectual understanding.</w:t>
      </w:r>
    </w:p>
    <w:p w14:paraId="55BD329A" w14:textId="77777777" w:rsidR="002B2C06" w:rsidRPr="002B2C06" w:rsidRDefault="002B2C06" w:rsidP="002B2C06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2B2C06">
        <w:rPr>
          <w:rFonts w:ascii="Arial" w:hAnsi="Arial" w:cs="Arial"/>
        </w:rPr>
        <w:t xml:space="preserve">Resolve problems of meeting project objectives and deadlines. </w:t>
      </w:r>
    </w:p>
    <w:p w14:paraId="564B2A4A" w14:textId="77777777" w:rsidR="002B2C06" w:rsidRPr="002B2C06" w:rsidRDefault="002B2C06" w:rsidP="002B2C06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2B2C06">
        <w:rPr>
          <w:rFonts w:ascii="Arial" w:hAnsi="Arial" w:cs="Arial"/>
        </w:rPr>
        <w:t xml:space="preserve">Develop ideas for generating income and promoting consultancy area. </w:t>
      </w:r>
    </w:p>
    <w:p w14:paraId="7451D6AE" w14:textId="1CA24BC0" w:rsidR="00D043E5" w:rsidRPr="00D043E5" w:rsidRDefault="002B2C06" w:rsidP="002B2C06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2B2C06">
        <w:rPr>
          <w:rFonts w:ascii="Arial" w:hAnsi="Arial" w:cs="Arial"/>
        </w:rPr>
        <w:t xml:space="preserve">Develop ideas for application of research </w:t>
      </w:r>
      <w:proofErr w:type="gramStart"/>
      <w:r w:rsidRPr="002B2C06">
        <w:rPr>
          <w:rFonts w:ascii="Arial" w:hAnsi="Arial" w:cs="Arial"/>
        </w:rPr>
        <w:t>outcomes</w:t>
      </w:r>
      <w:proofErr w:type="gramEnd"/>
    </w:p>
    <w:p w14:paraId="2BEA1D81" w14:textId="73A5C3D4" w:rsidR="00D043E5" w:rsidRPr="00E2181F" w:rsidRDefault="00E2181F" w:rsidP="00E2181F">
      <w:pPr>
        <w:pStyle w:val="Heading4"/>
      </w:pPr>
      <w:r>
        <w:t>Planning and managing resources</w:t>
      </w:r>
    </w:p>
    <w:p w14:paraId="2AC90D71" w14:textId="77777777" w:rsidR="008705E1" w:rsidRPr="008705E1" w:rsidRDefault="008705E1" w:rsidP="008705E1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8705E1">
        <w:rPr>
          <w:rFonts w:ascii="Arial" w:hAnsi="Arial" w:cs="Arial"/>
        </w:rPr>
        <w:t>Plan, co-ordinate and implement research projects.</w:t>
      </w:r>
    </w:p>
    <w:p w14:paraId="7E1575D3" w14:textId="77777777" w:rsidR="008705E1" w:rsidRPr="008705E1" w:rsidRDefault="008705E1" w:rsidP="008705E1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8705E1">
        <w:rPr>
          <w:rFonts w:ascii="Arial" w:hAnsi="Arial" w:cs="Arial"/>
        </w:rPr>
        <w:t xml:space="preserve">Manage the use of research resources and ensure that effective use is made of them. </w:t>
      </w:r>
    </w:p>
    <w:p w14:paraId="18560E53" w14:textId="77777777" w:rsidR="008705E1" w:rsidRPr="008705E1" w:rsidRDefault="008705E1" w:rsidP="008705E1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8705E1">
        <w:rPr>
          <w:rFonts w:ascii="Arial" w:hAnsi="Arial" w:cs="Arial"/>
        </w:rPr>
        <w:t>Manage or monitor research budgets.</w:t>
      </w:r>
    </w:p>
    <w:p w14:paraId="38704492" w14:textId="77777777" w:rsidR="008705E1" w:rsidRPr="008705E1" w:rsidRDefault="008705E1" w:rsidP="008705E1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8705E1">
        <w:rPr>
          <w:rFonts w:ascii="Arial" w:hAnsi="Arial" w:cs="Arial"/>
        </w:rPr>
        <w:t>Help to plan and implement commercial and consultancy activities.</w:t>
      </w:r>
    </w:p>
    <w:p w14:paraId="653C63FD" w14:textId="46035447" w:rsidR="00E2181F" w:rsidRPr="00E2181F" w:rsidRDefault="008705E1" w:rsidP="008705E1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8705E1">
        <w:rPr>
          <w:rFonts w:ascii="Arial" w:hAnsi="Arial" w:cs="Arial"/>
        </w:rPr>
        <w:t>Plan and manage own consultancy assignments.</w:t>
      </w:r>
    </w:p>
    <w:p w14:paraId="76436FF1" w14:textId="408FAAA0" w:rsidR="00E2181F" w:rsidRPr="00652279" w:rsidRDefault="00C10F05" w:rsidP="00652279">
      <w:pPr>
        <w:pStyle w:val="Heading4"/>
      </w:pPr>
      <w:r>
        <w:t>Sensory, physical and emotional demands</w:t>
      </w:r>
    </w:p>
    <w:p w14:paraId="3A349972" w14:textId="1502250D" w:rsidR="00E2181F" w:rsidRPr="00E2181F" w:rsidRDefault="008A4048" w:rsidP="002B12A4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8A4048">
        <w:rPr>
          <w:rFonts w:ascii="Arial" w:hAnsi="Arial" w:cs="Arial"/>
        </w:rPr>
        <w:t>Balance the pressures of research, consulting practice and administrative demands and competing deadlines.</w:t>
      </w:r>
    </w:p>
    <w:p w14:paraId="2C3ECD18" w14:textId="30B79F4F" w:rsidR="00652279" w:rsidRPr="00C256F1" w:rsidRDefault="00652279" w:rsidP="00C256F1">
      <w:pPr>
        <w:pStyle w:val="Heading4"/>
      </w:pPr>
      <w:r>
        <w:t>Work environment</w:t>
      </w:r>
    </w:p>
    <w:p w14:paraId="21323D65" w14:textId="77777777" w:rsidR="007523E6" w:rsidRPr="007523E6" w:rsidRDefault="007523E6" w:rsidP="007523E6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7523E6">
        <w:rPr>
          <w:rFonts w:ascii="Arial" w:hAnsi="Arial" w:cs="Arial"/>
        </w:rPr>
        <w:t xml:space="preserve">Depending on area of work and level of training received, may be expected to conduct risk </w:t>
      </w:r>
      <w:proofErr w:type="gramStart"/>
      <w:r w:rsidRPr="007523E6">
        <w:rPr>
          <w:rFonts w:ascii="Arial" w:hAnsi="Arial" w:cs="Arial"/>
        </w:rPr>
        <w:t>assessment</w:t>
      </w:r>
      <w:proofErr w:type="gramEnd"/>
      <w:r w:rsidRPr="007523E6">
        <w:rPr>
          <w:rFonts w:ascii="Arial" w:hAnsi="Arial" w:cs="Arial"/>
        </w:rPr>
        <w:t xml:space="preserve"> and take responsibility for the health and safety of others.</w:t>
      </w:r>
    </w:p>
    <w:p w14:paraId="34617DE2" w14:textId="1F6A1E44" w:rsidR="00C256F1" w:rsidRPr="00C256F1" w:rsidRDefault="007523E6" w:rsidP="007523E6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7523E6">
        <w:rPr>
          <w:rFonts w:ascii="Arial" w:hAnsi="Arial" w:cs="Arial"/>
        </w:rPr>
        <w:t>May be required to undertake work in potentially hazardous sites.</w:t>
      </w:r>
    </w:p>
    <w:p w14:paraId="1CDDA6E2" w14:textId="1A2A6141" w:rsidR="00C256F1" w:rsidRPr="00BF6DF2" w:rsidRDefault="00C256F1" w:rsidP="00BF6DF2">
      <w:pPr>
        <w:pStyle w:val="Heading4"/>
      </w:pPr>
      <w:r>
        <w:t>Expertise</w:t>
      </w:r>
    </w:p>
    <w:p w14:paraId="4B839D78" w14:textId="77777777" w:rsidR="001612F9" w:rsidRPr="001612F9" w:rsidRDefault="001612F9" w:rsidP="001612F9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1612F9">
        <w:rPr>
          <w:rFonts w:ascii="Arial" w:hAnsi="Arial" w:cs="Arial"/>
        </w:rPr>
        <w:t xml:space="preserve">Possess sufficient breadth or depth of specialist knowledge in the discipline and of research methods and techniques (for example, having obtained an </w:t>
      </w:r>
      <w:proofErr w:type="spellStart"/>
      <w:r w:rsidRPr="001612F9">
        <w:rPr>
          <w:rFonts w:ascii="Arial" w:hAnsi="Arial" w:cs="Arial"/>
        </w:rPr>
        <w:t>MRes</w:t>
      </w:r>
      <w:proofErr w:type="spellEnd"/>
      <w:r w:rsidRPr="001612F9">
        <w:rPr>
          <w:rFonts w:ascii="Arial" w:hAnsi="Arial" w:cs="Arial"/>
        </w:rPr>
        <w:t>, MPhil, or PhD degree or equivalent experience) to work within established consultancy projects or programmes.</w:t>
      </w:r>
    </w:p>
    <w:p w14:paraId="133CF49D" w14:textId="77777777" w:rsidR="001612F9" w:rsidRPr="001612F9" w:rsidRDefault="001612F9" w:rsidP="001612F9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1612F9">
        <w:rPr>
          <w:rFonts w:ascii="Arial" w:hAnsi="Arial" w:cs="Arial"/>
        </w:rPr>
        <w:t>Expected to have a national reputation in their field (amongst peers or clients or both).</w:t>
      </w:r>
    </w:p>
    <w:p w14:paraId="2480F3B8" w14:textId="77777777" w:rsidR="001612F9" w:rsidRPr="001612F9" w:rsidRDefault="001612F9" w:rsidP="001612F9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1612F9">
        <w:rPr>
          <w:rFonts w:ascii="Arial" w:hAnsi="Arial" w:cs="Arial"/>
        </w:rPr>
        <w:t>Possess sufficient breadth or depth of specialist knowledge in the discipline to develop intellectual property and methodologies.</w:t>
      </w:r>
    </w:p>
    <w:p w14:paraId="021294AB" w14:textId="77777777" w:rsidR="001612F9" w:rsidRPr="001612F9" w:rsidRDefault="001612F9" w:rsidP="001612F9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1612F9">
        <w:rPr>
          <w:rFonts w:ascii="Arial" w:hAnsi="Arial" w:cs="Arial"/>
        </w:rPr>
        <w:t>Possess sufficient breadth or depth of specialist knowledge in the discipline to act as a divisional leader and to be able to project manage several major projects and the work of the lead consultants in charge.</w:t>
      </w:r>
    </w:p>
    <w:p w14:paraId="3A9BFCF4" w14:textId="1DDE07CA" w:rsidR="00BF6DF2" w:rsidRPr="00BF6DF2" w:rsidRDefault="001612F9" w:rsidP="001612F9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1612F9">
        <w:rPr>
          <w:rFonts w:ascii="Arial" w:hAnsi="Arial" w:cs="Arial"/>
        </w:rPr>
        <w:lastRenderedPageBreak/>
        <w:t>Ability to use a range of delivery techniques to enthuse and engage others.</w:t>
      </w:r>
    </w:p>
    <w:p w14:paraId="22AE93FC" w14:textId="77777777" w:rsidR="00105C72" w:rsidRDefault="00105C72" w:rsidP="00105C72">
      <w:pPr>
        <w:rPr>
          <w:rFonts w:ascii="Arial" w:hAnsi="Arial" w:cs="Arial"/>
        </w:rPr>
      </w:pPr>
      <w:bookmarkStart w:id="5" w:name="_Hlk64038704"/>
      <w:bookmarkEnd w:id="2"/>
      <w:bookmarkEnd w:id="3"/>
    </w:p>
    <w:p w14:paraId="1E6FEDAF" w14:textId="77777777" w:rsidR="002B12A4" w:rsidRDefault="002B12A4" w:rsidP="00105C72">
      <w:pPr>
        <w:rPr>
          <w:rFonts w:ascii="Arial" w:hAnsi="Arial" w:cs="Arial"/>
        </w:rPr>
      </w:pPr>
    </w:p>
    <w:p w14:paraId="46FE22D3" w14:textId="77777777" w:rsidR="002B12A4" w:rsidRDefault="002B12A4" w:rsidP="00105C72">
      <w:pPr>
        <w:rPr>
          <w:rFonts w:ascii="Arial" w:hAnsi="Arial" w:cs="Arial"/>
        </w:rPr>
      </w:pPr>
    </w:p>
    <w:p w14:paraId="1E8AC0BC" w14:textId="77777777" w:rsidR="002B12A4" w:rsidRDefault="002B12A4" w:rsidP="00105C72">
      <w:pPr>
        <w:rPr>
          <w:rFonts w:ascii="Arial" w:hAnsi="Arial" w:cs="Arial"/>
        </w:rPr>
      </w:pPr>
    </w:p>
    <w:p w14:paraId="4C10BC18" w14:textId="77777777" w:rsidR="002B12A4" w:rsidRDefault="002B12A4" w:rsidP="00105C72">
      <w:pPr>
        <w:rPr>
          <w:rFonts w:ascii="Arial" w:hAnsi="Arial" w:cs="Arial"/>
        </w:rPr>
      </w:pPr>
    </w:p>
    <w:p w14:paraId="390CCFB8" w14:textId="77777777" w:rsidR="002B12A4" w:rsidRDefault="002B12A4" w:rsidP="00105C72">
      <w:pPr>
        <w:rPr>
          <w:rFonts w:ascii="Arial" w:hAnsi="Arial" w:cs="Arial"/>
        </w:rPr>
      </w:pPr>
    </w:p>
    <w:p w14:paraId="3B898802" w14:textId="77777777" w:rsidR="002B12A4" w:rsidRDefault="002B12A4" w:rsidP="00105C72">
      <w:pPr>
        <w:rPr>
          <w:rFonts w:ascii="Arial" w:hAnsi="Arial" w:cs="Arial"/>
        </w:rPr>
      </w:pPr>
    </w:p>
    <w:p w14:paraId="2633771D" w14:textId="77777777" w:rsidR="00105C72" w:rsidRDefault="00105C72" w:rsidP="00105C72">
      <w:pPr>
        <w:rPr>
          <w:rFonts w:ascii="Arial" w:hAnsi="Arial" w:cs="Arial"/>
        </w:rPr>
      </w:pPr>
    </w:p>
    <w:p w14:paraId="1F6D6AD4" w14:textId="77777777" w:rsidR="00105C72" w:rsidRPr="00457974" w:rsidRDefault="00105C72" w:rsidP="00457974">
      <w:pPr>
        <w:rPr>
          <w:rFonts w:ascii="Arial" w:hAnsi="Arial" w:cs="Arial"/>
        </w:rPr>
      </w:pPr>
    </w:p>
    <w:p w14:paraId="4DF4B8F9" w14:textId="77777777" w:rsidR="00E16BC1" w:rsidRDefault="00E16BC1">
      <w:pPr>
        <w:spacing w:line="259" w:lineRule="auto"/>
        <w:rPr>
          <w:rFonts w:eastAsiaTheme="majorEastAsia" w:cs="Arial"/>
          <w:b/>
          <w:bCs/>
          <w:caps/>
          <w:sz w:val="26"/>
          <w:szCs w:val="26"/>
        </w:rPr>
      </w:pPr>
      <w:bookmarkStart w:id="6" w:name="_Hlk64039234"/>
      <w:bookmarkEnd w:id="4"/>
      <w:bookmarkEnd w:id="5"/>
      <w:r>
        <w:rPr>
          <w:rFonts w:cs="Arial"/>
        </w:rPr>
        <w:br w:type="page"/>
      </w:r>
    </w:p>
    <w:p w14:paraId="43A811F2" w14:textId="2F00D4E9" w:rsidR="00685262" w:rsidRPr="00AE7DE5" w:rsidRDefault="00047FE8" w:rsidP="00454C70">
      <w:pPr>
        <w:pStyle w:val="Heading3-noline"/>
        <w:rPr>
          <w:rFonts w:ascii="Titillium" w:hAnsi="Titillium" w:cs="Arial"/>
        </w:rPr>
      </w:pPr>
      <w:r w:rsidRPr="00AE7DE5">
        <w:rPr>
          <w:rFonts w:ascii="Titillium" w:hAnsi="Titillium" w:cs="Arial"/>
        </w:rPr>
        <w:lastRenderedPageBreak/>
        <w:t>PERSON SPECIFICATION</w:t>
      </w:r>
    </w:p>
    <w:bookmarkEnd w:id="6"/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7538"/>
        <w:gridCol w:w="1534"/>
        <w:gridCol w:w="1418"/>
      </w:tblGrid>
      <w:tr w:rsidR="004036ED" w:rsidRPr="00AE7DE5" w14:paraId="6BA7D40F" w14:textId="77777777" w:rsidTr="00DE11AA">
        <w:trPr>
          <w:trHeight w:val="20"/>
          <w:tblHeader/>
        </w:trPr>
        <w:tc>
          <w:tcPr>
            <w:tcW w:w="7538" w:type="dxa"/>
            <w:shd w:val="clear" w:color="auto" w:fill="EE7249"/>
            <w:vAlign w:val="center"/>
          </w:tcPr>
          <w:p w14:paraId="21C53CF8" w14:textId="77777777" w:rsidR="00565811" w:rsidRPr="00AE7DE5" w:rsidRDefault="00565811" w:rsidP="00017B5D">
            <w:pPr>
              <w:rPr>
                <w:rFonts w:cs="Arial"/>
              </w:rPr>
            </w:pPr>
          </w:p>
        </w:tc>
        <w:tc>
          <w:tcPr>
            <w:tcW w:w="1534" w:type="dxa"/>
            <w:shd w:val="clear" w:color="auto" w:fill="EE7249"/>
          </w:tcPr>
          <w:p w14:paraId="26C0B795" w14:textId="77777777" w:rsidR="00565811" w:rsidRPr="000C7C7A" w:rsidRDefault="00565811" w:rsidP="004F7C9F">
            <w:pPr>
              <w:pStyle w:val="Note"/>
              <w:jc w:val="center"/>
              <w:rPr>
                <w:rFonts w:cs="Arial"/>
                <w:color w:val="FFFFFF" w:themeColor="background1"/>
                <w:sz w:val="20"/>
                <w:szCs w:val="20"/>
              </w:rPr>
            </w:pPr>
            <w:r w:rsidRPr="000C7C7A">
              <w:rPr>
                <w:rFonts w:cs="Arial"/>
                <w:color w:val="FFFFFF" w:themeColor="background1"/>
                <w:sz w:val="20"/>
                <w:szCs w:val="20"/>
              </w:rPr>
              <w:t>ESSENTIAL</w:t>
            </w:r>
          </w:p>
        </w:tc>
        <w:tc>
          <w:tcPr>
            <w:tcW w:w="1418" w:type="dxa"/>
            <w:shd w:val="clear" w:color="auto" w:fill="EE7249"/>
          </w:tcPr>
          <w:p w14:paraId="4A4F9F87" w14:textId="77777777" w:rsidR="00565811" w:rsidRPr="000C7C7A" w:rsidRDefault="00565811" w:rsidP="004F7C9F">
            <w:pPr>
              <w:pStyle w:val="Note"/>
              <w:jc w:val="center"/>
              <w:rPr>
                <w:rFonts w:cs="Arial"/>
                <w:sz w:val="20"/>
                <w:szCs w:val="20"/>
              </w:rPr>
            </w:pPr>
            <w:r w:rsidRPr="000C7C7A">
              <w:rPr>
                <w:rFonts w:cs="Arial"/>
                <w:color w:val="FFFFFF" w:themeColor="background1"/>
                <w:sz w:val="20"/>
                <w:szCs w:val="20"/>
              </w:rPr>
              <w:t>DESIRABLE</w:t>
            </w:r>
          </w:p>
        </w:tc>
      </w:tr>
      <w:tr w:rsidR="00AE7DE5" w:rsidRPr="005E5ED4" w14:paraId="45B2FE47" w14:textId="77777777" w:rsidTr="00E16BC1">
        <w:trPr>
          <w:trHeight w:val="20"/>
        </w:trPr>
        <w:tc>
          <w:tcPr>
            <w:tcW w:w="7538" w:type="dxa"/>
            <w:tcBorders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07F315F" w14:textId="77777777" w:rsidR="00AE7DE5" w:rsidRPr="00AE7DE5" w:rsidRDefault="00AE7DE5" w:rsidP="00AE7DE5">
            <w:pPr>
              <w:pStyle w:val="Heading4"/>
              <w:rPr>
                <w:rFonts w:ascii="Arial" w:hAnsi="Arial" w:cs="Arial"/>
              </w:rPr>
            </w:pPr>
            <w:r>
              <w:t>Education / Qualifications</w:t>
            </w:r>
          </w:p>
        </w:tc>
        <w:tc>
          <w:tcPr>
            <w:tcW w:w="1534" w:type="dxa"/>
            <w:tcBorders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</w:tcPr>
          <w:p w14:paraId="4A95CEF8" w14:textId="77777777" w:rsidR="00AE7DE5" w:rsidRDefault="00AE7DE5" w:rsidP="004F7C9F">
            <w:pPr>
              <w:pStyle w:val="Heading4"/>
              <w:spacing w:before="0"/>
              <w:jc w:val="center"/>
            </w:pPr>
          </w:p>
        </w:tc>
        <w:tc>
          <w:tcPr>
            <w:tcW w:w="1418" w:type="dxa"/>
            <w:tcBorders>
              <w:left w:val="single" w:sz="4" w:space="0" w:color="FFFFFF" w:themeColor="background1"/>
              <w:bottom w:val="single" w:sz="4" w:space="0" w:color="FFF2CC"/>
            </w:tcBorders>
          </w:tcPr>
          <w:p w14:paraId="7031E88B" w14:textId="77777777" w:rsidR="00AE7DE5" w:rsidRPr="00D911F1" w:rsidRDefault="00AE7DE5" w:rsidP="004F7C9F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017B5D" w:rsidRPr="005E5ED4" w14:paraId="50318239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ED1C547" w14:textId="189DE2DE" w:rsidR="004C10CB" w:rsidRPr="00AE7DE5" w:rsidRDefault="00E16BC1" w:rsidP="00160A60">
            <w:pPr>
              <w:pStyle w:val="ListParagraph"/>
              <w:spacing w:before="0" w:line="240" w:lineRule="auto"/>
              <w:rPr>
                <w:rFonts w:cs="Arial"/>
              </w:rPr>
            </w:pPr>
            <w:bookmarkStart w:id="7" w:name="_Hlk63759324"/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508A2CAD" w14:textId="77777777" w:rsidR="004C10CB" w:rsidRPr="00D911F1" w:rsidRDefault="00457974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5FE0DAA9" w14:textId="77777777" w:rsidR="004C10CB" w:rsidRPr="00D911F1" w:rsidRDefault="004C10CB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E16BC1" w:rsidRPr="005E5ED4" w14:paraId="30B9FB1C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1E43FC62" w14:textId="63800C25" w:rsidR="00E16BC1" w:rsidRDefault="00E16BC1" w:rsidP="00160A60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31361080" w14:textId="56255D90" w:rsidR="00E16BC1" w:rsidRDefault="00E16BC1" w:rsidP="00160A60">
            <w:pPr>
              <w:pStyle w:val="Heading4"/>
              <w:spacing w:before="0"/>
              <w:jc w:val="center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0223C144" w14:textId="77777777" w:rsidR="00E16BC1" w:rsidRPr="00D911F1" w:rsidRDefault="00E16BC1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E16BC1" w:rsidRPr="005E5ED4" w14:paraId="473BFDAF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0F59ECB" w14:textId="425EE505" w:rsidR="00E16BC1" w:rsidRDefault="00E16BC1" w:rsidP="00160A60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19D9D76C" w14:textId="77777777" w:rsidR="00E16BC1" w:rsidRDefault="00E16BC1" w:rsidP="00160A60">
            <w:pPr>
              <w:pStyle w:val="Heading4"/>
              <w:spacing w:before="0"/>
              <w:jc w:val="center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5529FF82" w14:textId="72834EFA" w:rsidR="00E16BC1" w:rsidRPr="00D911F1" w:rsidRDefault="00E16BC1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  <w:r>
              <w:sym w:font="Webdings" w:char="F061"/>
            </w:r>
          </w:p>
        </w:tc>
      </w:tr>
      <w:tr w:rsidR="00AE7DE5" w:rsidRPr="005E5ED4" w14:paraId="32DD1401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165DB614" w14:textId="77777777" w:rsidR="00AE7DE5" w:rsidRPr="00AE7DE5" w:rsidRDefault="00AE7DE5" w:rsidP="00160A60">
            <w:pPr>
              <w:pStyle w:val="Heading4"/>
            </w:pPr>
            <w:r>
              <w:t>Skills / Experience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41EC9ED" w14:textId="77777777" w:rsidR="00AE7DE5" w:rsidRDefault="00AE7DE5" w:rsidP="00160A60">
            <w:pPr>
              <w:pStyle w:val="Heading4"/>
              <w:spacing w:before="0"/>
              <w:jc w:val="center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4C354677" w14:textId="77777777" w:rsidR="00AE7DE5" w:rsidRPr="00D911F1" w:rsidRDefault="00AE7DE5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457974" w:rsidRPr="005E5ED4" w14:paraId="1840D5C1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438E620F" w14:textId="03232EBB" w:rsidR="00457974" w:rsidRPr="00AE7DE5" w:rsidRDefault="00E16BC1" w:rsidP="00D40BA9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4854A9D9" w14:textId="28F0082F" w:rsidR="00457974" w:rsidRDefault="00D40BA9" w:rsidP="00EC611B">
            <w:pPr>
              <w:pStyle w:val="Heading4"/>
              <w:spacing w:before="0"/>
            </w:pPr>
            <w:r>
              <w:t xml:space="preserve">        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B45319"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7304BFD9" w14:textId="77777777" w:rsidR="00457974" w:rsidRPr="00D911F1" w:rsidRDefault="00457974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D40BA9" w:rsidRPr="005E5ED4" w14:paraId="3A52DCC6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3148858B" w14:textId="44D08DE1" w:rsidR="00D40BA9" w:rsidRDefault="00E16BC1" w:rsidP="00EC611B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4637E03D" w14:textId="28A216CB" w:rsidR="00D40BA9" w:rsidRDefault="00DE11AA" w:rsidP="00DE11AA">
            <w:pPr>
              <w:pStyle w:val="Heading4"/>
              <w:spacing w:before="0"/>
              <w:jc w:val="center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68A26D95" w14:textId="77777777" w:rsidR="00D40BA9" w:rsidRPr="00D911F1" w:rsidRDefault="00D40BA9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D40BA9" w:rsidRPr="005E5ED4" w14:paraId="7E609296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066B2400" w14:textId="19EF4479" w:rsidR="00D40BA9" w:rsidRDefault="00E16BC1" w:rsidP="00D40BA9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5750CDB2" w14:textId="6D51278F" w:rsidR="00D40BA9" w:rsidRDefault="00DE11AA" w:rsidP="00DE11AA">
            <w:pPr>
              <w:pStyle w:val="Heading4"/>
              <w:spacing w:before="0"/>
              <w:jc w:val="center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51EFFA42" w14:textId="77777777" w:rsidR="00D40BA9" w:rsidRPr="00D911F1" w:rsidRDefault="00D40BA9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D40BA9" w:rsidRPr="005E5ED4" w14:paraId="4BE14A8B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EA0B614" w14:textId="4691FDE9" w:rsidR="00D40BA9" w:rsidRDefault="00E16BC1" w:rsidP="00D40BA9">
            <w:pPr>
              <w:pStyle w:val="ListParagraph"/>
            </w:pPr>
            <w:r>
              <w:rPr>
                <w:lang w:eastAsia="en-GB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6675F827" w14:textId="5D679388" w:rsidR="00D40BA9" w:rsidRDefault="00DE11AA" w:rsidP="00DE11AA">
            <w:pPr>
              <w:pStyle w:val="Heading4"/>
              <w:spacing w:before="0"/>
              <w:jc w:val="center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56BDD6AB" w14:textId="77777777" w:rsidR="00D40BA9" w:rsidRPr="00D911F1" w:rsidRDefault="00D40BA9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D40BA9" w:rsidRPr="005E5ED4" w14:paraId="66FE094E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3E70D78" w14:textId="0661BB11" w:rsidR="00D40BA9" w:rsidRDefault="00E16BC1" w:rsidP="00EC611B">
            <w:pPr>
              <w:pStyle w:val="ListParagraph"/>
            </w:pPr>
            <w:r>
              <w:rPr>
                <w:lang w:val="en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01FCA84A" w14:textId="6993A889" w:rsidR="00D40BA9" w:rsidRDefault="00DE11AA" w:rsidP="00DE11AA">
            <w:pPr>
              <w:pStyle w:val="Heading4"/>
              <w:spacing w:before="0"/>
              <w:jc w:val="center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54D0BD61" w14:textId="77777777" w:rsidR="00D40BA9" w:rsidRPr="00D911F1" w:rsidRDefault="00D40BA9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D40BA9" w:rsidRPr="005E5ED4" w14:paraId="3C57AEEB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40C1D61" w14:textId="465B096F" w:rsidR="00D40BA9" w:rsidRDefault="00E16BC1" w:rsidP="00EC611B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FCFE7BA" w14:textId="60B591B2" w:rsidR="00D40BA9" w:rsidRDefault="00DE11AA" w:rsidP="00DE11AA">
            <w:pPr>
              <w:pStyle w:val="Heading4"/>
              <w:spacing w:before="0"/>
              <w:jc w:val="center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65F9D470" w14:textId="77777777" w:rsidR="00D40BA9" w:rsidRPr="00D911F1" w:rsidRDefault="00D40BA9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D40BA9" w:rsidRPr="005E5ED4" w14:paraId="05B362EC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0F2F376B" w14:textId="7EF9FDCE" w:rsidR="00D40BA9" w:rsidRDefault="00E16BC1" w:rsidP="00EC611B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16DC7AF" w14:textId="30A33228" w:rsidR="00D40BA9" w:rsidRDefault="00DE11AA" w:rsidP="00DE11AA">
            <w:pPr>
              <w:pStyle w:val="Heading4"/>
              <w:spacing w:before="0"/>
              <w:jc w:val="center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0B9246D0" w14:textId="77777777" w:rsidR="00D40BA9" w:rsidRPr="00D911F1" w:rsidRDefault="00D40BA9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B45319" w:rsidRPr="005E5ED4" w14:paraId="581CA2C1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5A5B2138" w14:textId="2DC047EF" w:rsidR="00B45319" w:rsidRDefault="00956997" w:rsidP="00EC611B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51651CF" w14:textId="16429B28" w:rsidR="00B45319" w:rsidRDefault="00B45319" w:rsidP="00DE11AA">
            <w:pPr>
              <w:pStyle w:val="Heading4"/>
              <w:spacing w:before="0"/>
              <w:jc w:val="center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744D64B0" w14:textId="77777777" w:rsidR="00B45319" w:rsidRPr="00D911F1" w:rsidRDefault="00B45319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457974" w:rsidRPr="005E5ED4" w14:paraId="380D7222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8C3FC0B" w14:textId="6333799D" w:rsidR="00457974" w:rsidRPr="00AE7DE5" w:rsidRDefault="00E16BC1" w:rsidP="00160A60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11A93772" w14:textId="7AA87FF5" w:rsidR="00457974" w:rsidRDefault="00457974" w:rsidP="00160A60">
            <w:pPr>
              <w:pStyle w:val="Heading4"/>
              <w:spacing w:before="0"/>
              <w:jc w:val="center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23C0D739" w14:textId="7F0EED09" w:rsidR="00457974" w:rsidRPr="00D911F1" w:rsidRDefault="00DE11AA" w:rsidP="00160A60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  <w:r>
              <w:sym w:font="Webdings" w:char="F061"/>
            </w:r>
          </w:p>
        </w:tc>
      </w:tr>
      <w:tr w:rsidR="00E16BC1" w:rsidRPr="005E5ED4" w14:paraId="3C5893D9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9FDF79B" w14:textId="101AC39B" w:rsidR="00E16BC1" w:rsidRPr="00AE7DE5" w:rsidRDefault="00E16BC1" w:rsidP="00E16BC1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1F10ED1F" w14:textId="2C2F61FE" w:rsidR="00E16BC1" w:rsidRDefault="00E16BC1" w:rsidP="00E16BC1">
            <w:pPr>
              <w:pStyle w:val="Heading4"/>
              <w:spacing w:before="0"/>
              <w:jc w:val="center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676582D2" w14:textId="41CA717E" w:rsidR="00E16BC1" w:rsidRPr="00D911F1" w:rsidRDefault="00E16BC1" w:rsidP="00E16BC1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  <w:r>
              <w:sym w:font="Webdings" w:char="F061"/>
            </w:r>
          </w:p>
        </w:tc>
      </w:tr>
      <w:tr w:rsidR="00E16BC1" w:rsidRPr="005E5ED4" w14:paraId="5C56A3A5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D2CB257" w14:textId="3C6E2230" w:rsidR="00E16BC1" w:rsidRPr="00AE7DE5" w:rsidRDefault="00E16BC1" w:rsidP="00E16BC1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6C28A86" w14:textId="30CF2AB6" w:rsidR="00E16BC1" w:rsidRPr="00D911F1" w:rsidRDefault="00E16BC1" w:rsidP="00E16BC1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10490522" w14:textId="0E70C219" w:rsidR="00E16BC1" w:rsidRPr="00D911F1" w:rsidRDefault="00E16BC1" w:rsidP="00E16BC1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  <w:r>
              <w:sym w:font="Webdings" w:char="F061"/>
            </w:r>
          </w:p>
        </w:tc>
      </w:tr>
      <w:tr w:rsidR="00E16BC1" w:rsidRPr="005E5ED4" w14:paraId="1BD0495C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02D0D6EC" w14:textId="6822649A" w:rsidR="00E16BC1" w:rsidRPr="00AE7DE5" w:rsidRDefault="00E16BC1" w:rsidP="00E16BC1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0D1D761" w14:textId="16A64F01" w:rsidR="00E16BC1" w:rsidRDefault="00E16BC1" w:rsidP="00E16BC1">
            <w:pPr>
              <w:pStyle w:val="Heading4"/>
              <w:spacing w:before="0"/>
              <w:jc w:val="center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2D406E32" w14:textId="16D2EBF6" w:rsidR="00E16BC1" w:rsidRPr="00D911F1" w:rsidRDefault="00E16BC1" w:rsidP="00E16BC1">
            <w:pPr>
              <w:pStyle w:val="Heading4"/>
              <w:spacing w:before="0"/>
              <w:jc w:val="center"/>
              <w:rPr>
                <w:rFonts w:ascii="Arial" w:hAnsi="Arial" w:cs="Arial"/>
              </w:rPr>
            </w:pPr>
            <w:r>
              <w:sym w:font="Webdings" w:char="F061"/>
            </w:r>
          </w:p>
        </w:tc>
      </w:tr>
      <w:tr w:rsidR="00B45319" w:rsidRPr="005E5ED4" w14:paraId="4C8B7916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3AC21A5B" w14:textId="0E7CDBFB" w:rsidR="00B45319" w:rsidRDefault="00956997" w:rsidP="00E16BC1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4379F1E5" w14:textId="77777777" w:rsidR="00B45319" w:rsidRDefault="00B45319" w:rsidP="00E16BC1">
            <w:pPr>
              <w:pStyle w:val="Heading4"/>
              <w:spacing w:before="0"/>
              <w:jc w:val="center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3841BA0E" w14:textId="2617F25A" w:rsidR="00B45319" w:rsidRDefault="00B45319" w:rsidP="00E16BC1">
            <w:pPr>
              <w:pStyle w:val="Heading4"/>
              <w:spacing w:before="0"/>
              <w:jc w:val="center"/>
            </w:pPr>
            <w:r>
              <w:sym w:font="Webdings" w:char="F061"/>
            </w:r>
          </w:p>
        </w:tc>
      </w:tr>
      <w:tr w:rsidR="00B45319" w:rsidRPr="005E5ED4" w14:paraId="3583C7C2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59242E2" w14:textId="67A800B1" w:rsidR="00B45319" w:rsidRDefault="00956997" w:rsidP="00E16BC1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071CC547" w14:textId="77777777" w:rsidR="00B45319" w:rsidRDefault="00B45319" w:rsidP="00E16BC1">
            <w:pPr>
              <w:pStyle w:val="Heading4"/>
              <w:spacing w:before="0"/>
              <w:jc w:val="center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75C8DAEE" w14:textId="7FB9239C" w:rsidR="00B45319" w:rsidRDefault="00B45319" w:rsidP="00E16BC1">
            <w:pPr>
              <w:pStyle w:val="Heading4"/>
              <w:spacing w:before="0"/>
              <w:jc w:val="center"/>
            </w:pPr>
            <w:r>
              <w:sym w:font="Webdings" w:char="F061"/>
            </w:r>
          </w:p>
        </w:tc>
      </w:tr>
      <w:bookmarkEnd w:id="7"/>
    </w:tbl>
    <w:p w14:paraId="7A6E3229" w14:textId="3CCA65F7" w:rsidR="00A57E3D" w:rsidRDefault="00A57E3D">
      <w:pPr>
        <w:pStyle w:val="Note"/>
        <w:jc w:val="center"/>
        <w:rPr>
          <w:rFonts w:ascii="Arial" w:hAnsi="Arial" w:cs="Arial"/>
          <w:color w:val="3B3838" w:themeColor="background2" w:themeShade="40"/>
        </w:rPr>
      </w:pPr>
    </w:p>
    <w:p w14:paraId="3BB68AD3" w14:textId="2DDD5BEA" w:rsidR="00883B9E" w:rsidRDefault="00883B9E">
      <w:pPr>
        <w:spacing w:line="259" w:lineRule="auto"/>
        <w:rPr>
          <w:rFonts w:ascii="Arial" w:hAnsi="Arial" w:cs="Arial"/>
          <w:b/>
          <w:bCs/>
          <w:color w:val="3B3838" w:themeColor="background2" w:themeShade="40"/>
        </w:rPr>
      </w:pPr>
    </w:p>
    <w:sectPr w:rsidR="00883B9E" w:rsidSect="002D7106">
      <w:headerReference w:type="default" r:id="rId14"/>
      <w:footerReference w:type="default" r:id="rId15"/>
      <w:headerReference w:type="first" r:id="rId16"/>
      <w:pgSz w:w="12240" w:h="15840"/>
      <w:pgMar w:top="1701" w:right="1077" w:bottom="1440" w:left="1077" w:header="73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DF3D8" w14:textId="77777777" w:rsidR="002D7106" w:rsidRDefault="002D7106" w:rsidP="008B56D9">
      <w:r>
        <w:separator/>
      </w:r>
    </w:p>
  </w:endnote>
  <w:endnote w:type="continuationSeparator" w:id="0">
    <w:p w14:paraId="7E9CB6AD" w14:textId="77777777" w:rsidR="002D7106" w:rsidRDefault="002D7106" w:rsidP="008B5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Interstate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659507"/>
      <w:docPartObj>
        <w:docPartGallery w:val="Page Numbers (Bottom of Page)"/>
        <w:docPartUnique/>
      </w:docPartObj>
    </w:sdtPr>
    <w:sdtEndPr>
      <w:rPr>
        <w:rFonts w:ascii="Titillium" w:hAnsi="Titillium"/>
        <w:color w:val="808080" w:themeColor="background1" w:themeShade="80"/>
        <w:sz w:val="18"/>
        <w:szCs w:val="18"/>
      </w:rPr>
    </w:sdtEndPr>
    <w:sdtContent>
      <w:p w14:paraId="5CF13AAE" w14:textId="4C957EDC" w:rsidR="009805D2" w:rsidRDefault="009805D2" w:rsidP="009805D2">
        <w:pPr>
          <w:pStyle w:val="Footer"/>
          <w:jc w:val="left"/>
          <w:rPr>
            <w:rFonts w:ascii="Titillium" w:hAnsi="Titillium"/>
            <w:color w:val="808080" w:themeColor="background1" w:themeShade="80"/>
            <w:sz w:val="18"/>
            <w:szCs w:val="18"/>
          </w:rPr>
        </w:pP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5038"/>
          <w:gridCol w:w="5038"/>
        </w:tblGrid>
        <w:tr w:rsidR="009805D2" w14:paraId="18D08BF6" w14:textId="77777777" w:rsidTr="009805D2">
          <w:tc>
            <w:tcPr>
              <w:tcW w:w="5038" w:type="dxa"/>
            </w:tcPr>
            <w:p w14:paraId="71F28C38" w14:textId="49EFFD5D" w:rsidR="009805D2" w:rsidRDefault="009805D2" w:rsidP="009805D2">
              <w:pPr>
                <w:pStyle w:val="Footer"/>
                <w:jc w:val="left"/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</w:pPr>
              <w:r w:rsidRPr="0072708E"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t xml:space="preserve">Page | </w:t>
              </w:r>
              <w:r w:rsidRPr="0072708E"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fldChar w:fldCharType="begin"/>
              </w:r>
              <w:r w:rsidRPr="0072708E"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instrText xml:space="preserve"> PAGE   \* MERGEFORMAT </w:instrText>
              </w:r>
              <w:r w:rsidRPr="0072708E"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fldChar w:fldCharType="separate"/>
              </w:r>
              <w:r>
                <w:rPr>
                  <w:color w:val="808080" w:themeColor="background1" w:themeShade="80"/>
                  <w:sz w:val="18"/>
                  <w:szCs w:val="18"/>
                </w:rPr>
                <w:t>2</w:t>
              </w:r>
              <w:r w:rsidRPr="0072708E"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fldChar w:fldCharType="end"/>
              </w:r>
            </w:p>
          </w:tc>
          <w:tc>
            <w:tcPr>
              <w:tcW w:w="5038" w:type="dxa"/>
            </w:tcPr>
            <w:p w14:paraId="00FA2E58" w14:textId="0A11BA9E" w:rsidR="009805D2" w:rsidRDefault="00F55B5C" w:rsidP="009805D2">
              <w:pPr>
                <w:pStyle w:val="Footer"/>
                <w:jc w:val="right"/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t>AUGUST</w:t>
              </w:r>
              <w:r w:rsidR="009805D2" w:rsidRPr="009805D2">
                <w:rPr>
                  <w:rFonts w:ascii="Titillium" w:hAnsi="Titillium"/>
                  <w:color w:val="808080" w:themeColor="background1" w:themeShade="80"/>
                  <w:sz w:val="18"/>
                  <w:szCs w:val="18"/>
                  <w:lang w:val="ru-RU"/>
                </w:rPr>
                <w:t xml:space="preserve"> 2021</w:t>
              </w:r>
            </w:p>
          </w:tc>
        </w:tr>
      </w:tbl>
      <w:p w14:paraId="44775319" w14:textId="5A35CC73" w:rsidR="006E21BC" w:rsidRPr="0072708E" w:rsidRDefault="00093CCB" w:rsidP="009805D2">
        <w:pPr>
          <w:pStyle w:val="Footer"/>
          <w:jc w:val="left"/>
          <w:rPr>
            <w:rFonts w:ascii="Titillium" w:hAnsi="Titillium"/>
            <w:color w:val="808080" w:themeColor="background1" w:themeShade="80"/>
            <w:sz w:val="18"/>
            <w:szCs w:val="18"/>
          </w:rPr>
        </w:pPr>
      </w:p>
    </w:sdtContent>
  </w:sdt>
  <w:p w14:paraId="30BBB49C" w14:textId="77777777" w:rsidR="00C2098A" w:rsidRDefault="00C2098A" w:rsidP="008B56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70D4B" w14:textId="77777777" w:rsidR="002D7106" w:rsidRDefault="002D7106" w:rsidP="008B56D9">
      <w:r>
        <w:separator/>
      </w:r>
    </w:p>
  </w:footnote>
  <w:footnote w:type="continuationSeparator" w:id="0">
    <w:p w14:paraId="555D5BB4" w14:textId="77777777" w:rsidR="002D7106" w:rsidRDefault="002D7106" w:rsidP="008B5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472CA" w14:textId="77777777" w:rsidR="006E21BC" w:rsidRDefault="00876D7E" w:rsidP="00CA5FE0">
    <w:pPr>
      <w:pStyle w:val="Header"/>
      <w:spacing w:before="240"/>
    </w:pPr>
    <w:r>
      <w:rPr>
        <w:b/>
        <w:bCs/>
        <w:noProof/>
        <w:lang w:eastAsia="en-GB"/>
      </w:rPr>
      <w:drawing>
        <wp:anchor distT="0" distB="0" distL="114300" distR="114300" simplePos="0" relativeHeight="251660288" behindDoc="1" locked="0" layoutInCell="1" allowOverlap="1" wp14:anchorId="06375B7E" wp14:editId="14BD98DD">
          <wp:simplePos x="0" y="0"/>
          <wp:positionH relativeFrom="page">
            <wp:align>right</wp:align>
          </wp:positionH>
          <wp:positionV relativeFrom="paragraph">
            <wp:posOffset>-758452</wp:posOffset>
          </wp:positionV>
          <wp:extent cx="7856855" cy="107950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7703" b="57730"/>
                  <a:stretch/>
                </pic:blipFill>
                <pic:spPr bwMode="auto">
                  <a:xfrm>
                    <a:off x="0" y="0"/>
                    <a:ext cx="785685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4189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89E1094" wp14:editId="72EEE3BE">
          <wp:simplePos x="0" y="0"/>
          <wp:positionH relativeFrom="column">
            <wp:posOffset>5312410</wp:posOffset>
          </wp:positionH>
          <wp:positionV relativeFrom="paragraph">
            <wp:posOffset>-153670</wp:posOffset>
          </wp:positionV>
          <wp:extent cx="1276350" cy="36449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21BC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B03AD" w14:textId="77777777" w:rsidR="00706298" w:rsidRDefault="00302850" w:rsidP="008B56D9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51A3D207" wp14:editId="14BD46DD">
          <wp:simplePos x="0" y="0"/>
          <wp:positionH relativeFrom="column">
            <wp:posOffset>4818567</wp:posOffset>
          </wp:positionH>
          <wp:positionV relativeFrom="paragraph">
            <wp:posOffset>100330</wp:posOffset>
          </wp:positionV>
          <wp:extent cx="1650365" cy="953770"/>
          <wp:effectExtent l="114300" t="114300" r="121285" b="113030"/>
          <wp:wrapThrough wrapText="bothSides">
            <wp:wrapPolygon edited="0">
              <wp:start x="-1496" y="-2589"/>
              <wp:lineTo x="-1496" y="23728"/>
              <wp:lineTo x="22938" y="23728"/>
              <wp:lineTo x="22938" y="-2589"/>
              <wp:lineTo x="-1496" y="-2589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0365" cy="953770"/>
                  </a:xfrm>
                  <a:prstGeom prst="rect">
                    <a:avLst/>
                  </a:prstGeom>
                  <a:noFill/>
                  <a:ln w="101600">
                    <a:solidFill>
                      <a:schemeClr val="bg1">
                        <a:alpha val="43000"/>
                      </a:schemeClr>
                    </a:solidFill>
                  </a:ln>
                </pic:spPr>
              </pic:pic>
            </a:graphicData>
          </a:graphic>
        </wp:anchor>
      </w:drawing>
    </w:r>
    <w:r w:rsidR="00556B9A">
      <w:rPr>
        <w:b/>
        <w:bCs/>
        <w:noProof/>
        <w:lang w:eastAsia="en-GB"/>
      </w:rPr>
      <w:drawing>
        <wp:anchor distT="0" distB="0" distL="114300" distR="114300" simplePos="0" relativeHeight="251658240" behindDoc="1" locked="0" layoutInCell="1" allowOverlap="1" wp14:anchorId="3C544A7A" wp14:editId="08B9FB06">
          <wp:simplePos x="0" y="0"/>
          <wp:positionH relativeFrom="page">
            <wp:posOffset>-247426</wp:posOffset>
          </wp:positionH>
          <wp:positionV relativeFrom="paragraph">
            <wp:posOffset>-1360880</wp:posOffset>
          </wp:positionV>
          <wp:extent cx="8249918" cy="2560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49918" cy="2560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C3AADB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1401A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60FC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8669A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62AD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AEB0E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E5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54116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4E04A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6C2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65193"/>
    <w:multiLevelType w:val="hybridMultilevel"/>
    <w:tmpl w:val="906AB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355129"/>
    <w:multiLevelType w:val="hybridMultilevel"/>
    <w:tmpl w:val="CAB2A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6A506D"/>
    <w:multiLevelType w:val="hybridMultilevel"/>
    <w:tmpl w:val="6FFC8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67747B"/>
    <w:multiLevelType w:val="hybridMultilevel"/>
    <w:tmpl w:val="E21AAC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5116C24"/>
    <w:multiLevelType w:val="hybridMultilevel"/>
    <w:tmpl w:val="335C9B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AE20E2A"/>
    <w:multiLevelType w:val="hybridMultilevel"/>
    <w:tmpl w:val="1EEC8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451B9D"/>
    <w:multiLevelType w:val="hybridMultilevel"/>
    <w:tmpl w:val="1BFAB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157B0C"/>
    <w:multiLevelType w:val="hybridMultilevel"/>
    <w:tmpl w:val="81CAB67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28AB6A35"/>
    <w:multiLevelType w:val="hybridMultilevel"/>
    <w:tmpl w:val="A764501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705494"/>
    <w:multiLevelType w:val="hybridMultilevel"/>
    <w:tmpl w:val="FF029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12D05"/>
    <w:multiLevelType w:val="hybridMultilevel"/>
    <w:tmpl w:val="CE644E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39111C8"/>
    <w:multiLevelType w:val="hybridMultilevel"/>
    <w:tmpl w:val="03147E2C"/>
    <w:lvl w:ilvl="0" w:tplc="C55CD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08091F"/>
    <w:multiLevelType w:val="hybridMultilevel"/>
    <w:tmpl w:val="C9C88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457F0F"/>
    <w:multiLevelType w:val="hybridMultilevel"/>
    <w:tmpl w:val="0A4A3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96350"/>
    <w:multiLevelType w:val="hybridMultilevel"/>
    <w:tmpl w:val="D1AAEB28"/>
    <w:lvl w:ilvl="0" w:tplc="0B76F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363703"/>
    <w:multiLevelType w:val="hybridMultilevel"/>
    <w:tmpl w:val="17A46B6E"/>
    <w:lvl w:ilvl="0" w:tplc="C504C69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391613"/>
    <w:multiLevelType w:val="hybridMultilevel"/>
    <w:tmpl w:val="F8441578"/>
    <w:lvl w:ilvl="0" w:tplc="C2829F1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091F05"/>
    <w:multiLevelType w:val="hybridMultilevel"/>
    <w:tmpl w:val="5B8A1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B55E1C"/>
    <w:multiLevelType w:val="hybridMultilevel"/>
    <w:tmpl w:val="6710580C"/>
    <w:lvl w:ilvl="0" w:tplc="04EC5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C560B"/>
    <w:multiLevelType w:val="hybridMultilevel"/>
    <w:tmpl w:val="6290A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24277B"/>
    <w:multiLevelType w:val="hybridMultilevel"/>
    <w:tmpl w:val="93D6E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D7564E"/>
    <w:multiLevelType w:val="hybridMultilevel"/>
    <w:tmpl w:val="8ACC4E20"/>
    <w:lvl w:ilvl="0" w:tplc="04EC5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AB7842"/>
    <w:multiLevelType w:val="hybridMultilevel"/>
    <w:tmpl w:val="86C49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8E1443"/>
    <w:multiLevelType w:val="hybridMultilevel"/>
    <w:tmpl w:val="9958667C"/>
    <w:lvl w:ilvl="0" w:tplc="F9BC3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EA2B89"/>
    <w:multiLevelType w:val="hybridMultilevel"/>
    <w:tmpl w:val="D09C8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791C7C"/>
    <w:multiLevelType w:val="hybridMultilevel"/>
    <w:tmpl w:val="12023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1100535">
    <w:abstractNumId w:val="9"/>
  </w:num>
  <w:num w:numId="2" w16cid:durableId="1411854205">
    <w:abstractNumId w:val="7"/>
  </w:num>
  <w:num w:numId="3" w16cid:durableId="496309672">
    <w:abstractNumId w:val="6"/>
  </w:num>
  <w:num w:numId="4" w16cid:durableId="1136679484">
    <w:abstractNumId w:val="5"/>
  </w:num>
  <w:num w:numId="5" w16cid:durableId="1959098011">
    <w:abstractNumId w:val="4"/>
  </w:num>
  <w:num w:numId="6" w16cid:durableId="573668245">
    <w:abstractNumId w:val="8"/>
  </w:num>
  <w:num w:numId="7" w16cid:durableId="31348811">
    <w:abstractNumId w:val="3"/>
  </w:num>
  <w:num w:numId="8" w16cid:durableId="1228422830">
    <w:abstractNumId w:val="2"/>
  </w:num>
  <w:num w:numId="9" w16cid:durableId="366759608">
    <w:abstractNumId w:val="1"/>
  </w:num>
  <w:num w:numId="10" w16cid:durableId="1313485666">
    <w:abstractNumId w:val="0"/>
  </w:num>
  <w:num w:numId="11" w16cid:durableId="241454062">
    <w:abstractNumId w:val="25"/>
  </w:num>
  <w:num w:numId="12" w16cid:durableId="1943949095">
    <w:abstractNumId w:val="21"/>
  </w:num>
  <w:num w:numId="13" w16cid:durableId="2131973337">
    <w:abstractNumId w:val="24"/>
  </w:num>
  <w:num w:numId="14" w16cid:durableId="7755604">
    <w:abstractNumId w:val="26"/>
  </w:num>
  <w:num w:numId="15" w16cid:durableId="318465016">
    <w:abstractNumId w:val="11"/>
  </w:num>
  <w:num w:numId="16" w16cid:durableId="375854323">
    <w:abstractNumId w:val="32"/>
  </w:num>
  <w:num w:numId="17" w16cid:durableId="1484541130">
    <w:abstractNumId w:val="27"/>
  </w:num>
  <w:num w:numId="18" w16cid:durableId="1326319389">
    <w:abstractNumId w:val="33"/>
  </w:num>
  <w:num w:numId="19" w16cid:durableId="1124538936">
    <w:abstractNumId w:val="30"/>
  </w:num>
  <w:num w:numId="20" w16cid:durableId="164252902">
    <w:abstractNumId w:val="10"/>
  </w:num>
  <w:num w:numId="21" w16cid:durableId="831486766">
    <w:abstractNumId w:val="12"/>
  </w:num>
  <w:num w:numId="22" w16cid:durableId="476260273">
    <w:abstractNumId w:val="13"/>
  </w:num>
  <w:num w:numId="23" w16cid:durableId="28337152">
    <w:abstractNumId w:val="14"/>
  </w:num>
  <w:num w:numId="24" w16cid:durableId="1523587831">
    <w:abstractNumId w:val="20"/>
  </w:num>
  <w:num w:numId="25" w16cid:durableId="917246488">
    <w:abstractNumId w:val="17"/>
  </w:num>
  <w:num w:numId="26" w16cid:durableId="1319000550">
    <w:abstractNumId w:val="15"/>
  </w:num>
  <w:num w:numId="27" w16cid:durableId="505629015">
    <w:abstractNumId w:val="22"/>
  </w:num>
  <w:num w:numId="28" w16cid:durableId="679242184">
    <w:abstractNumId w:val="16"/>
  </w:num>
  <w:num w:numId="29" w16cid:durableId="1881239318">
    <w:abstractNumId w:val="31"/>
  </w:num>
  <w:num w:numId="30" w16cid:durableId="378867188">
    <w:abstractNumId w:val="19"/>
  </w:num>
  <w:num w:numId="31" w16cid:durableId="1625186895">
    <w:abstractNumId w:val="29"/>
  </w:num>
  <w:num w:numId="32" w16cid:durableId="203762106">
    <w:abstractNumId w:val="25"/>
  </w:num>
  <w:num w:numId="33" w16cid:durableId="143159421">
    <w:abstractNumId w:val="25"/>
  </w:num>
  <w:num w:numId="34" w16cid:durableId="689724670">
    <w:abstractNumId w:val="16"/>
  </w:num>
  <w:num w:numId="35" w16cid:durableId="807942529">
    <w:abstractNumId w:val="35"/>
  </w:num>
  <w:num w:numId="36" w16cid:durableId="1885411035">
    <w:abstractNumId w:val="34"/>
  </w:num>
  <w:num w:numId="37" w16cid:durableId="1722053136">
    <w:abstractNumId w:val="23"/>
  </w:num>
  <w:num w:numId="38" w16cid:durableId="2088918132">
    <w:abstractNumId w:val="25"/>
  </w:num>
  <w:num w:numId="39" w16cid:durableId="522864665">
    <w:abstractNumId w:val="25"/>
  </w:num>
  <w:num w:numId="40" w16cid:durableId="1697851280">
    <w:abstractNumId w:val="18"/>
  </w:num>
  <w:num w:numId="41" w16cid:durableId="2000767768">
    <w:abstractNumId w:val="25"/>
  </w:num>
  <w:num w:numId="42" w16cid:durableId="1517883849">
    <w:abstractNumId w:val="25"/>
  </w:num>
  <w:num w:numId="43" w16cid:durableId="477235339">
    <w:abstractNumId w:val="25"/>
  </w:num>
  <w:num w:numId="44" w16cid:durableId="2036688623">
    <w:abstractNumId w:val="25"/>
  </w:num>
  <w:num w:numId="45" w16cid:durableId="757596994">
    <w:abstractNumId w:val="25"/>
  </w:num>
  <w:num w:numId="46" w16cid:durableId="1889416947">
    <w:abstractNumId w:val="25"/>
  </w:num>
  <w:num w:numId="47" w16cid:durableId="1438909525">
    <w:abstractNumId w:val="25"/>
  </w:num>
  <w:num w:numId="48" w16cid:durableId="1987322870">
    <w:abstractNumId w:val="25"/>
  </w:num>
  <w:num w:numId="49" w16cid:durableId="1888957264">
    <w:abstractNumId w:val="25"/>
  </w:num>
  <w:num w:numId="50" w16cid:durableId="3548939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321"/>
    <w:rsid w:val="00000F1D"/>
    <w:rsid w:val="00012B2D"/>
    <w:rsid w:val="00017B5D"/>
    <w:rsid w:val="0003023C"/>
    <w:rsid w:val="00030FF4"/>
    <w:rsid w:val="000320BA"/>
    <w:rsid w:val="00034805"/>
    <w:rsid w:val="00036681"/>
    <w:rsid w:val="00040348"/>
    <w:rsid w:val="00047FE8"/>
    <w:rsid w:val="00054189"/>
    <w:rsid w:val="000566CA"/>
    <w:rsid w:val="00062B5E"/>
    <w:rsid w:val="00076819"/>
    <w:rsid w:val="0008039F"/>
    <w:rsid w:val="000851D7"/>
    <w:rsid w:val="0008656E"/>
    <w:rsid w:val="00091382"/>
    <w:rsid w:val="000953DE"/>
    <w:rsid w:val="000956B9"/>
    <w:rsid w:val="000A07DA"/>
    <w:rsid w:val="000A2BFA"/>
    <w:rsid w:val="000B0619"/>
    <w:rsid w:val="000B61CA"/>
    <w:rsid w:val="000C2636"/>
    <w:rsid w:val="000C7C7A"/>
    <w:rsid w:val="000F7610"/>
    <w:rsid w:val="001006A9"/>
    <w:rsid w:val="00101D62"/>
    <w:rsid w:val="00105C72"/>
    <w:rsid w:val="00107A06"/>
    <w:rsid w:val="00107F35"/>
    <w:rsid w:val="00110C23"/>
    <w:rsid w:val="0011157A"/>
    <w:rsid w:val="00114ED7"/>
    <w:rsid w:val="00124260"/>
    <w:rsid w:val="001259F8"/>
    <w:rsid w:val="001262CB"/>
    <w:rsid w:val="001300CA"/>
    <w:rsid w:val="00140B0E"/>
    <w:rsid w:val="00160A60"/>
    <w:rsid w:val="001612F9"/>
    <w:rsid w:val="0016135E"/>
    <w:rsid w:val="0017024C"/>
    <w:rsid w:val="001763B8"/>
    <w:rsid w:val="00185B81"/>
    <w:rsid w:val="001A2B39"/>
    <w:rsid w:val="001A5CA9"/>
    <w:rsid w:val="001B2AC1"/>
    <w:rsid w:val="001B403A"/>
    <w:rsid w:val="001B5B25"/>
    <w:rsid w:val="001C22ED"/>
    <w:rsid w:val="001C77FB"/>
    <w:rsid w:val="001D2F8C"/>
    <w:rsid w:val="001E2B52"/>
    <w:rsid w:val="001F4583"/>
    <w:rsid w:val="002109AE"/>
    <w:rsid w:val="00214D8B"/>
    <w:rsid w:val="00217980"/>
    <w:rsid w:val="00227262"/>
    <w:rsid w:val="0023244B"/>
    <w:rsid w:val="002370FE"/>
    <w:rsid w:val="002538AC"/>
    <w:rsid w:val="00253DE2"/>
    <w:rsid w:val="00270CD4"/>
    <w:rsid w:val="00271662"/>
    <w:rsid w:val="0027404F"/>
    <w:rsid w:val="00286488"/>
    <w:rsid w:val="00290AAA"/>
    <w:rsid w:val="002919B3"/>
    <w:rsid w:val="00291D01"/>
    <w:rsid w:val="00293B83"/>
    <w:rsid w:val="0029596D"/>
    <w:rsid w:val="002B091C"/>
    <w:rsid w:val="002B12A4"/>
    <w:rsid w:val="002B27EE"/>
    <w:rsid w:val="002B2C06"/>
    <w:rsid w:val="002B52B4"/>
    <w:rsid w:val="002B660B"/>
    <w:rsid w:val="002C2CDD"/>
    <w:rsid w:val="002D0D92"/>
    <w:rsid w:val="002D45C6"/>
    <w:rsid w:val="002D51BA"/>
    <w:rsid w:val="002D7106"/>
    <w:rsid w:val="002E292E"/>
    <w:rsid w:val="002F03FA"/>
    <w:rsid w:val="002F187F"/>
    <w:rsid w:val="002F19FB"/>
    <w:rsid w:val="00302850"/>
    <w:rsid w:val="00310FBF"/>
    <w:rsid w:val="00312156"/>
    <w:rsid w:val="00313E86"/>
    <w:rsid w:val="00317C3E"/>
    <w:rsid w:val="00330CFC"/>
    <w:rsid w:val="00330D27"/>
    <w:rsid w:val="00332876"/>
    <w:rsid w:val="00333CD3"/>
    <w:rsid w:val="00340323"/>
    <w:rsid w:val="00340365"/>
    <w:rsid w:val="00342B64"/>
    <w:rsid w:val="00344769"/>
    <w:rsid w:val="0035154E"/>
    <w:rsid w:val="00351D42"/>
    <w:rsid w:val="00361D7B"/>
    <w:rsid w:val="00364079"/>
    <w:rsid w:val="0036649E"/>
    <w:rsid w:val="00366C8B"/>
    <w:rsid w:val="0037598C"/>
    <w:rsid w:val="00385605"/>
    <w:rsid w:val="00386238"/>
    <w:rsid w:val="0039675B"/>
    <w:rsid w:val="003A6688"/>
    <w:rsid w:val="003C1E8F"/>
    <w:rsid w:val="003C5528"/>
    <w:rsid w:val="003D03E5"/>
    <w:rsid w:val="003E7562"/>
    <w:rsid w:val="003F6F20"/>
    <w:rsid w:val="004036ED"/>
    <w:rsid w:val="004077FB"/>
    <w:rsid w:val="00415B7E"/>
    <w:rsid w:val="00415C6C"/>
    <w:rsid w:val="004244FF"/>
    <w:rsid w:val="00424DD9"/>
    <w:rsid w:val="004305E4"/>
    <w:rsid w:val="00434A05"/>
    <w:rsid w:val="00447C8B"/>
    <w:rsid w:val="00454C70"/>
    <w:rsid w:val="00457974"/>
    <w:rsid w:val="0046104A"/>
    <w:rsid w:val="004717C5"/>
    <w:rsid w:val="00491F73"/>
    <w:rsid w:val="004A24CC"/>
    <w:rsid w:val="004A2A52"/>
    <w:rsid w:val="004A3529"/>
    <w:rsid w:val="004A7666"/>
    <w:rsid w:val="004B1DAC"/>
    <w:rsid w:val="004C10CB"/>
    <w:rsid w:val="004C17C9"/>
    <w:rsid w:val="004C2652"/>
    <w:rsid w:val="004C752E"/>
    <w:rsid w:val="004D061B"/>
    <w:rsid w:val="004D35BC"/>
    <w:rsid w:val="004F7C9F"/>
    <w:rsid w:val="00506320"/>
    <w:rsid w:val="00511DA3"/>
    <w:rsid w:val="00516810"/>
    <w:rsid w:val="00521440"/>
    <w:rsid w:val="00523479"/>
    <w:rsid w:val="00532149"/>
    <w:rsid w:val="00535F03"/>
    <w:rsid w:val="00543DB7"/>
    <w:rsid w:val="00552FF5"/>
    <w:rsid w:val="00553E42"/>
    <w:rsid w:val="00556B9A"/>
    <w:rsid w:val="00565811"/>
    <w:rsid w:val="00567011"/>
    <w:rsid w:val="005729B0"/>
    <w:rsid w:val="00580ABF"/>
    <w:rsid w:val="00583E4F"/>
    <w:rsid w:val="005856D6"/>
    <w:rsid w:val="00587A3F"/>
    <w:rsid w:val="005909CF"/>
    <w:rsid w:val="005D4B50"/>
    <w:rsid w:val="005E3D2C"/>
    <w:rsid w:val="005E434D"/>
    <w:rsid w:val="005E566A"/>
    <w:rsid w:val="005E5ED4"/>
    <w:rsid w:val="005F046A"/>
    <w:rsid w:val="005F165F"/>
    <w:rsid w:val="00603C3C"/>
    <w:rsid w:val="006064D7"/>
    <w:rsid w:val="00620487"/>
    <w:rsid w:val="00621B94"/>
    <w:rsid w:val="00641630"/>
    <w:rsid w:val="00641909"/>
    <w:rsid w:val="00643168"/>
    <w:rsid w:val="00652279"/>
    <w:rsid w:val="006553D8"/>
    <w:rsid w:val="0067022B"/>
    <w:rsid w:val="0068172F"/>
    <w:rsid w:val="00684488"/>
    <w:rsid w:val="00685262"/>
    <w:rsid w:val="00691F35"/>
    <w:rsid w:val="006A3CE7"/>
    <w:rsid w:val="006A3F21"/>
    <w:rsid w:val="006A7746"/>
    <w:rsid w:val="006B168B"/>
    <w:rsid w:val="006B7CCC"/>
    <w:rsid w:val="006C4217"/>
    <w:rsid w:val="006C4C50"/>
    <w:rsid w:val="006D76B1"/>
    <w:rsid w:val="006E21BC"/>
    <w:rsid w:val="006E5404"/>
    <w:rsid w:val="006F2A17"/>
    <w:rsid w:val="0070201D"/>
    <w:rsid w:val="00706298"/>
    <w:rsid w:val="00713050"/>
    <w:rsid w:val="00713CB3"/>
    <w:rsid w:val="0072708E"/>
    <w:rsid w:val="00737192"/>
    <w:rsid w:val="00741125"/>
    <w:rsid w:val="00746F7F"/>
    <w:rsid w:val="007523E6"/>
    <w:rsid w:val="007558FB"/>
    <w:rsid w:val="00755ED7"/>
    <w:rsid w:val="007569C1"/>
    <w:rsid w:val="0076027B"/>
    <w:rsid w:val="00762CF4"/>
    <w:rsid w:val="00763832"/>
    <w:rsid w:val="00770225"/>
    <w:rsid w:val="00772919"/>
    <w:rsid w:val="00774D2E"/>
    <w:rsid w:val="007B1C01"/>
    <w:rsid w:val="007C3423"/>
    <w:rsid w:val="007D1FED"/>
    <w:rsid w:val="007D2696"/>
    <w:rsid w:val="007D2FD2"/>
    <w:rsid w:val="007D3F30"/>
    <w:rsid w:val="007D406E"/>
    <w:rsid w:val="007D6458"/>
    <w:rsid w:val="007E37B2"/>
    <w:rsid w:val="007E402A"/>
    <w:rsid w:val="00807D35"/>
    <w:rsid w:val="00811117"/>
    <w:rsid w:val="00816B1F"/>
    <w:rsid w:val="00820E3B"/>
    <w:rsid w:val="00823B08"/>
    <w:rsid w:val="00823C54"/>
    <w:rsid w:val="00841146"/>
    <w:rsid w:val="00843F07"/>
    <w:rsid w:val="0085103C"/>
    <w:rsid w:val="00854F54"/>
    <w:rsid w:val="00857A68"/>
    <w:rsid w:val="008655F3"/>
    <w:rsid w:val="00865CBE"/>
    <w:rsid w:val="008705E1"/>
    <w:rsid w:val="0087379C"/>
    <w:rsid w:val="00876D7E"/>
    <w:rsid w:val="00883B9E"/>
    <w:rsid w:val="0088401A"/>
    <w:rsid w:val="0088461B"/>
    <w:rsid w:val="0088504C"/>
    <w:rsid w:val="0089382B"/>
    <w:rsid w:val="00894243"/>
    <w:rsid w:val="008A1907"/>
    <w:rsid w:val="008A4048"/>
    <w:rsid w:val="008B56D9"/>
    <w:rsid w:val="008C038B"/>
    <w:rsid w:val="008C6BCA"/>
    <w:rsid w:val="008C7B50"/>
    <w:rsid w:val="008D79C0"/>
    <w:rsid w:val="008D7C27"/>
    <w:rsid w:val="008E0EAA"/>
    <w:rsid w:val="008E245A"/>
    <w:rsid w:val="008E4B30"/>
    <w:rsid w:val="00902201"/>
    <w:rsid w:val="00904E6F"/>
    <w:rsid w:val="00906BEE"/>
    <w:rsid w:val="00912146"/>
    <w:rsid w:val="00915F75"/>
    <w:rsid w:val="009214F8"/>
    <w:rsid w:val="009243E7"/>
    <w:rsid w:val="009354EB"/>
    <w:rsid w:val="00944165"/>
    <w:rsid w:val="0094648B"/>
    <w:rsid w:val="00946C9B"/>
    <w:rsid w:val="009511FA"/>
    <w:rsid w:val="00956997"/>
    <w:rsid w:val="00965D1F"/>
    <w:rsid w:val="009707E7"/>
    <w:rsid w:val="009805D2"/>
    <w:rsid w:val="00985D58"/>
    <w:rsid w:val="00996FB5"/>
    <w:rsid w:val="009B3C40"/>
    <w:rsid w:val="009C5664"/>
    <w:rsid w:val="009C7912"/>
    <w:rsid w:val="009D79E3"/>
    <w:rsid w:val="009E28B5"/>
    <w:rsid w:val="009F1939"/>
    <w:rsid w:val="009F4CF1"/>
    <w:rsid w:val="009F5A38"/>
    <w:rsid w:val="009F7AD9"/>
    <w:rsid w:val="00A342E3"/>
    <w:rsid w:val="00A42540"/>
    <w:rsid w:val="00A50939"/>
    <w:rsid w:val="00A57E3D"/>
    <w:rsid w:val="00A72F03"/>
    <w:rsid w:val="00A8310C"/>
    <w:rsid w:val="00A83413"/>
    <w:rsid w:val="00A94D39"/>
    <w:rsid w:val="00AA6A40"/>
    <w:rsid w:val="00AA75F6"/>
    <w:rsid w:val="00AB28EB"/>
    <w:rsid w:val="00AC7015"/>
    <w:rsid w:val="00AD00FD"/>
    <w:rsid w:val="00AD73EC"/>
    <w:rsid w:val="00AE7DE5"/>
    <w:rsid w:val="00AF064F"/>
    <w:rsid w:val="00AF0A8E"/>
    <w:rsid w:val="00B14255"/>
    <w:rsid w:val="00B2063C"/>
    <w:rsid w:val="00B21CA0"/>
    <w:rsid w:val="00B22181"/>
    <w:rsid w:val="00B22948"/>
    <w:rsid w:val="00B27019"/>
    <w:rsid w:val="00B302C9"/>
    <w:rsid w:val="00B35DB0"/>
    <w:rsid w:val="00B42CFA"/>
    <w:rsid w:val="00B45319"/>
    <w:rsid w:val="00B47029"/>
    <w:rsid w:val="00B5640C"/>
    <w:rsid w:val="00B5664D"/>
    <w:rsid w:val="00B62BE0"/>
    <w:rsid w:val="00B63751"/>
    <w:rsid w:val="00B65402"/>
    <w:rsid w:val="00B66387"/>
    <w:rsid w:val="00B7495B"/>
    <w:rsid w:val="00B76A83"/>
    <w:rsid w:val="00B80B41"/>
    <w:rsid w:val="00B85C00"/>
    <w:rsid w:val="00B90714"/>
    <w:rsid w:val="00B90B5B"/>
    <w:rsid w:val="00B93D43"/>
    <w:rsid w:val="00BA5B40"/>
    <w:rsid w:val="00BD003F"/>
    <w:rsid w:val="00BD0206"/>
    <w:rsid w:val="00BE3514"/>
    <w:rsid w:val="00BF6DF2"/>
    <w:rsid w:val="00C10F05"/>
    <w:rsid w:val="00C12FD8"/>
    <w:rsid w:val="00C2098A"/>
    <w:rsid w:val="00C256F1"/>
    <w:rsid w:val="00C47E48"/>
    <w:rsid w:val="00C5444A"/>
    <w:rsid w:val="00C5605B"/>
    <w:rsid w:val="00C612DA"/>
    <w:rsid w:val="00C62C50"/>
    <w:rsid w:val="00C63018"/>
    <w:rsid w:val="00C67314"/>
    <w:rsid w:val="00C71A4D"/>
    <w:rsid w:val="00C73AFF"/>
    <w:rsid w:val="00C7741E"/>
    <w:rsid w:val="00C80B83"/>
    <w:rsid w:val="00C875AB"/>
    <w:rsid w:val="00CA3DF1"/>
    <w:rsid w:val="00CA4581"/>
    <w:rsid w:val="00CA5FE0"/>
    <w:rsid w:val="00CB048B"/>
    <w:rsid w:val="00CB4738"/>
    <w:rsid w:val="00CD5FF7"/>
    <w:rsid w:val="00CE18D5"/>
    <w:rsid w:val="00CE277E"/>
    <w:rsid w:val="00CF42A9"/>
    <w:rsid w:val="00D04109"/>
    <w:rsid w:val="00D043E5"/>
    <w:rsid w:val="00D1067A"/>
    <w:rsid w:val="00D16E00"/>
    <w:rsid w:val="00D22FEA"/>
    <w:rsid w:val="00D3569E"/>
    <w:rsid w:val="00D40BA9"/>
    <w:rsid w:val="00D4676F"/>
    <w:rsid w:val="00D50A17"/>
    <w:rsid w:val="00D5319B"/>
    <w:rsid w:val="00D61D73"/>
    <w:rsid w:val="00D701E2"/>
    <w:rsid w:val="00D7074C"/>
    <w:rsid w:val="00D71591"/>
    <w:rsid w:val="00D80829"/>
    <w:rsid w:val="00D911F1"/>
    <w:rsid w:val="00D97A41"/>
    <w:rsid w:val="00D97B12"/>
    <w:rsid w:val="00DC526C"/>
    <w:rsid w:val="00DC6374"/>
    <w:rsid w:val="00DD3CF6"/>
    <w:rsid w:val="00DD6416"/>
    <w:rsid w:val="00DE11AA"/>
    <w:rsid w:val="00DE7B67"/>
    <w:rsid w:val="00DF39B2"/>
    <w:rsid w:val="00DF4E0A"/>
    <w:rsid w:val="00E01CD5"/>
    <w:rsid w:val="00E02DCD"/>
    <w:rsid w:val="00E12C60"/>
    <w:rsid w:val="00E16BC1"/>
    <w:rsid w:val="00E2181F"/>
    <w:rsid w:val="00E22E87"/>
    <w:rsid w:val="00E4076D"/>
    <w:rsid w:val="00E42244"/>
    <w:rsid w:val="00E47CEE"/>
    <w:rsid w:val="00E52307"/>
    <w:rsid w:val="00E57630"/>
    <w:rsid w:val="00E70369"/>
    <w:rsid w:val="00E70BF9"/>
    <w:rsid w:val="00E73664"/>
    <w:rsid w:val="00E73D55"/>
    <w:rsid w:val="00E751AA"/>
    <w:rsid w:val="00E84D01"/>
    <w:rsid w:val="00E86C2B"/>
    <w:rsid w:val="00EA529D"/>
    <w:rsid w:val="00EB0BE7"/>
    <w:rsid w:val="00EB2D52"/>
    <w:rsid w:val="00EC611B"/>
    <w:rsid w:val="00ED17DA"/>
    <w:rsid w:val="00ED280D"/>
    <w:rsid w:val="00ED6A58"/>
    <w:rsid w:val="00EE7C9E"/>
    <w:rsid w:val="00EF14DB"/>
    <w:rsid w:val="00EF3321"/>
    <w:rsid w:val="00EF7CC9"/>
    <w:rsid w:val="00F05150"/>
    <w:rsid w:val="00F207C0"/>
    <w:rsid w:val="00F20AE5"/>
    <w:rsid w:val="00F266CA"/>
    <w:rsid w:val="00F30A8B"/>
    <w:rsid w:val="00F3332F"/>
    <w:rsid w:val="00F3353D"/>
    <w:rsid w:val="00F36AF2"/>
    <w:rsid w:val="00F36EBB"/>
    <w:rsid w:val="00F47C23"/>
    <w:rsid w:val="00F47E97"/>
    <w:rsid w:val="00F5214F"/>
    <w:rsid w:val="00F55B5C"/>
    <w:rsid w:val="00F645C7"/>
    <w:rsid w:val="00F70699"/>
    <w:rsid w:val="00F77144"/>
    <w:rsid w:val="00FB7584"/>
    <w:rsid w:val="00FD4535"/>
    <w:rsid w:val="00FE5FF5"/>
    <w:rsid w:val="00FE694E"/>
    <w:rsid w:val="00FE7AF0"/>
    <w:rsid w:val="00FF4243"/>
    <w:rsid w:val="00FF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C9F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6D9"/>
    <w:pPr>
      <w:spacing w:line="240" w:lineRule="auto"/>
    </w:pPr>
    <w:rPr>
      <w:rFonts w:ascii="Titillium" w:hAnsi="Titillium"/>
      <w:lang w:val="en-GB"/>
    </w:rPr>
  </w:style>
  <w:style w:type="paragraph" w:styleId="Heading1">
    <w:name w:val="heading 1"/>
    <w:basedOn w:val="Normal"/>
    <w:link w:val="Heading1Char"/>
    <w:uiPriority w:val="9"/>
    <w:qFormat/>
    <w:rsid w:val="002E292E"/>
    <w:pPr>
      <w:keepNext/>
      <w:keepLines/>
      <w:spacing w:before="60" w:after="40"/>
      <w:contextualSpacing/>
      <w:outlineLvl w:val="0"/>
    </w:pPr>
    <w:rPr>
      <w:rFonts w:ascii="Interstate" w:eastAsiaTheme="majorEastAsia" w:hAnsi="Interstate" w:cstheme="majorBidi"/>
      <w:b/>
      <w:bCs/>
      <w:caps/>
      <w:color w:val="000000" w:themeColor="text1"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rsid w:val="00523479"/>
    <w:pPr>
      <w:keepNext/>
      <w:keepLines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457974"/>
    <w:pPr>
      <w:keepNext/>
      <w:keepLines/>
      <w:pBdr>
        <w:bottom w:val="single" w:sz="24" w:space="1" w:color="EE7249"/>
      </w:pBdr>
      <w:spacing w:before="480" w:after="80"/>
      <w:contextualSpacing/>
      <w:outlineLvl w:val="2"/>
    </w:pPr>
    <w:rPr>
      <w:rFonts w:ascii="Interstate" w:eastAsiaTheme="majorEastAsia" w:hAnsi="Interstate" w:cstheme="majorBidi"/>
      <w:b/>
      <w:bCs/>
      <w:caps/>
      <w:sz w:val="26"/>
      <w:szCs w:val="26"/>
    </w:rPr>
  </w:style>
  <w:style w:type="paragraph" w:styleId="Heading4">
    <w:name w:val="heading 4"/>
    <w:basedOn w:val="Normal"/>
    <w:link w:val="Heading4Char"/>
    <w:autoRedefine/>
    <w:uiPriority w:val="9"/>
    <w:unhideWhenUsed/>
    <w:qFormat/>
    <w:rsid w:val="00904E6F"/>
    <w:pPr>
      <w:keepNext/>
      <w:keepLines/>
      <w:spacing w:before="280" w:after="80"/>
      <w:contextualSpacing/>
      <w:outlineLvl w:val="3"/>
    </w:pPr>
    <w:rPr>
      <w:rFonts w:eastAsiaTheme="majorEastAsia" w:cstheme="majorBidi"/>
      <w:b/>
      <w:bCs/>
      <w:iCs/>
      <w:caps/>
      <w:color w:val="004A6C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558FB"/>
    <w:pPr>
      <w:keepNext/>
      <w:keepLines/>
      <w:spacing w:before="4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A101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7974"/>
    <w:rPr>
      <w:rFonts w:ascii="Interstate" w:eastAsiaTheme="majorEastAsia" w:hAnsi="Interstate" w:cstheme="majorBidi"/>
      <w:b/>
      <w:bCs/>
      <w:caps/>
      <w:noProof/>
      <w:sz w:val="26"/>
      <w:szCs w:val="26"/>
      <w:lang w:val="en-GB"/>
    </w:rPr>
  </w:style>
  <w:style w:type="table" w:styleId="TableGrid">
    <w:name w:val="Table Grid"/>
    <w:basedOn w:val="TableNormal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rsid w:val="00E22E87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E292E"/>
    <w:rPr>
      <w:rFonts w:ascii="Interstate" w:eastAsiaTheme="majorEastAsia" w:hAnsi="Interstate" w:cstheme="majorBidi"/>
      <w:b/>
      <w:bCs/>
      <w:caps/>
      <w:noProof/>
      <w:color w:val="000000" w:themeColor="text1"/>
      <w:sz w:val="48"/>
      <w:szCs w:val="48"/>
      <w:lang w:val="en-GB"/>
    </w:rPr>
  </w:style>
  <w:style w:type="character" w:styleId="PlaceholderText">
    <w:name w:val="Placeholder Text"/>
    <w:basedOn w:val="DefaultParagraphFont"/>
    <w:uiPriority w:val="99"/>
    <w:semiHidden/>
    <w:rsid w:val="003D03E5"/>
    <w:rPr>
      <w:color w:val="595959" w:themeColor="text1" w:themeTint="A6"/>
    </w:rPr>
  </w:style>
  <w:style w:type="character" w:customStyle="1" w:styleId="Heading4Char">
    <w:name w:val="Heading 4 Char"/>
    <w:basedOn w:val="DefaultParagraphFont"/>
    <w:link w:val="Heading4"/>
    <w:uiPriority w:val="9"/>
    <w:rsid w:val="00904E6F"/>
    <w:rPr>
      <w:rFonts w:ascii="Titillium" w:eastAsiaTheme="majorEastAsia" w:hAnsi="Titillium" w:cstheme="majorBidi"/>
      <w:b/>
      <w:bCs/>
      <w:iCs/>
      <w:caps/>
      <w:color w:val="004A6C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88504C"/>
  </w:style>
  <w:style w:type="paragraph" w:customStyle="1" w:styleId="Initials">
    <w:name w:val="Initials"/>
    <w:basedOn w:val="Normal"/>
    <w:next w:val="Heading3"/>
    <w:uiPriority w:val="1"/>
    <w:rsid w:val="00906BEE"/>
    <w:pPr>
      <w:spacing w:after="1480"/>
      <w:ind w:left="144" w:right="360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HeaderChar">
    <w:name w:val="Header Char"/>
    <w:basedOn w:val="DefaultParagraphFont"/>
    <w:link w:val="Header"/>
    <w:uiPriority w:val="99"/>
    <w:rsid w:val="0088504C"/>
  </w:style>
  <w:style w:type="paragraph" w:styleId="Footer">
    <w:name w:val="footer"/>
    <w:basedOn w:val="Normal"/>
    <w:link w:val="FooterChar"/>
    <w:uiPriority w:val="99"/>
    <w:unhideWhenUsed/>
    <w:rsid w:val="0088504C"/>
    <w:pPr>
      <w:jc w:val="center"/>
    </w:pPr>
    <w:rPr>
      <w:rFonts w:asciiTheme="majorHAnsi" w:hAnsiTheme="majorHAnsi"/>
      <w:caps/>
    </w:rPr>
  </w:style>
  <w:style w:type="character" w:customStyle="1" w:styleId="FooterChar">
    <w:name w:val="Footer Char"/>
    <w:basedOn w:val="DefaultParagraphFont"/>
    <w:link w:val="Footer"/>
    <w:uiPriority w:val="99"/>
    <w:rsid w:val="0088504C"/>
    <w:rPr>
      <w:rFonts w:asciiTheme="majorHAnsi" w:hAnsiTheme="majorHAnsi"/>
      <w:cap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D2696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5F6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5F6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AA75F6"/>
  </w:style>
  <w:style w:type="paragraph" w:styleId="BlockText">
    <w:name w:val="Block Text"/>
    <w:basedOn w:val="Normal"/>
    <w:uiPriority w:val="99"/>
    <w:semiHidden/>
    <w:unhideWhenUsed/>
    <w:rsid w:val="003D03E5"/>
    <w:pPr>
      <w:pBdr>
        <w:top w:val="single" w:sz="2" w:space="10" w:color="EA4E4E" w:themeColor="accent1"/>
        <w:left w:val="single" w:sz="2" w:space="10" w:color="EA4E4E" w:themeColor="accent1"/>
        <w:bottom w:val="single" w:sz="2" w:space="10" w:color="EA4E4E" w:themeColor="accent1"/>
        <w:right w:val="single" w:sz="2" w:space="10" w:color="EA4E4E" w:themeColor="accent1"/>
      </w:pBdr>
      <w:ind w:left="1152" w:right="1152"/>
    </w:pPr>
    <w:rPr>
      <w:rFonts w:eastAsiaTheme="minorEastAsia"/>
      <w:i/>
      <w:iCs/>
      <w:color w:val="D01818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AA75F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75F6"/>
  </w:style>
  <w:style w:type="paragraph" w:styleId="BodyText2">
    <w:name w:val="Body Text 2"/>
    <w:basedOn w:val="Normal"/>
    <w:link w:val="BodyText2Char"/>
    <w:uiPriority w:val="99"/>
    <w:semiHidden/>
    <w:unhideWhenUsed/>
    <w:rsid w:val="00AA75F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A75F6"/>
  </w:style>
  <w:style w:type="paragraph" w:styleId="BodyText3">
    <w:name w:val="Body Text 3"/>
    <w:basedOn w:val="Normal"/>
    <w:link w:val="BodyText3Char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75F6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A75F6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A75F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A75F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A75F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A75F6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A75F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A75F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A75F6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75F6"/>
    <w:pPr>
      <w:spacing w:after="200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A75F6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A75F6"/>
  </w:style>
  <w:style w:type="table" w:styleId="ColorfulGrid">
    <w:name w:val="Colorful Grid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14" w:themeColor="accent1" w:themeShade="99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A75F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75F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75F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5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5F6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A75F6"/>
  </w:style>
  <w:style w:type="character" w:customStyle="1" w:styleId="DateChar">
    <w:name w:val="Date Char"/>
    <w:basedOn w:val="DefaultParagraphFont"/>
    <w:link w:val="Date"/>
    <w:uiPriority w:val="99"/>
    <w:semiHidden/>
    <w:rsid w:val="00AA75F6"/>
  </w:style>
  <w:style w:type="paragraph" w:styleId="DocumentMap">
    <w:name w:val="Document Map"/>
    <w:basedOn w:val="Normal"/>
    <w:link w:val="DocumentMapChar"/>
    <w:uiPriority w:val="99"/>
    <w:semiHidden/>
    <w:unhideWhenUsed/>
    <w:rsid w:val="00AA75F6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75F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A75F6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A75F6"/>
  </w:style>
  <w:style w:type="character" w:styleId="Emphasis">
    <w:name w:val="Emphasis"/>
    <w:basedOn w:val="DefaultParagraphFont"/>
    <w:uiPriority w:val="10"/>
    <w:semiHidden/>
    <w:unhideWhenUsed/>
    <w:rsid w:val="00AA75F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A75F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75F6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75F6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A75F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A75F6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A75F6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A75F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75F6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75F6"/>
    <w:rPr>
      <w:szCs w:val="20"/>
    </w:rPr>
  </w:style>
  <w:style w:type="table" w:styleId="GridTable1Light">
    <w:name w:val="Grid Table 1 Light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6B8B8" w:themeColor="accent1" w:themeTint="66"/>
        <w:left w:val="single" w:sz="4" w:space="0" w:color="F6B8B8" w:themeColor="accent1" w:themeTint="66"/>
        <w:bottom w:val="single" w:sz="4" w:space="0" w:color="F6B8B8" w:themeColor="accent1" w:themeTint="66"/>
        <w:right w:val="single" w:sz="4" w:space="0" w:color="F6B8B8" w:themeColor="accent1" w:themeTint="66"/>
        <w:insideH w:val="single" w:sz="4" w:space="0" w:color="F6B8B8" w:themeColor="accent1" w:themeTint="66"/>
        <w:insideV w:val="single" w:sz="4" w:space="0" w:color="F6B8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29494" w:themeColor="accent1" w:themeTint="99"/>
        <w:bottom w:val="single" w:sz="2" w:space="0" w:color="F29494" w:themeColor="accent1" w:themeTint="99"/>
        <w:insideH w:val="single" w:sz="2" w:space="0" w:color="F29494" w:themeColor="accent1" w:themeTint="99"/>
        <w:insideV w:val="single" w:sz="2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94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7558FB"/>
    <w:rPr>
      <w:rFonts w:ascii="Titillium" w:eastAsiaTheme="majorEastAsia" w:hAnsi="Titillium" w:cstheme="majorBidi"/>
      <w:color w:val="000000" w:themeColor="text1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75F6"/>
    <w:rPr>
      <w:rFonts w:asciiTheme="majorHAnsi" w:eastAsiaTheme="majorEastAsia" w:hAnsiTheme="majorHAnsi" w:cstheme="majorBidi"/>
      <w:color w:val="8A101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75F6"/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character" w:styleId="HTMLAcronym">
    <w:name w:val="HTML Acronym"/>
    <w:basedOn w:val="DefaultParagraphFont"/>
    <w:uiPriority w:val="99"/>
    <w:semiHidden/>
    <w:unhideWhenUsed/>
    <w:rsid w:val="00AA75F6"/>
  </w:style>
  <w:style w:type="paragraph" w:styleId="HTMLAddress">
    <w:name w:val="HTML Address"/>
    <w:basedOn w:val="Normal"/>
    <w:link w:val="HTMLAddressChar"/>
    <w:uiPriority w:val="99"/>
    <w:semiHidden/>
    <w:unhideWhenUsed/>
    <w:rsid w:val="00AA75F6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A75F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A75F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A75F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75F6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75F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A75F6"/>
    <w:rPr>
      <w:i/>
      <w:iCs/>
    </w:rPr>
  </w:style>
  <w:style w:type="character" w:styleId="Hyperlink">
    <w:name w:val="Hyperlink"/>
    <w:basedOn w:val="DefaultParagraphFont"/>
    <w:uiPriority w:val="99"/>
    <w:unhideWhenUsed/>
    <w:rsid w:val="00AA75F6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A75F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A75F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A75F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A75F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A75F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A75F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A75F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A75F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A75F6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D03E5"/>
    <w:rPr>
      <w:i/>
      <w:iCs/>
      <w:color w:val="D0181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D03E5"/>
    <w:pPr>
      <w:pBdr>
        <w:top w:val="single" w:sz="4" w:space="10" w:color="EA4E4E" w:themeColor="accent1"/>
        <w:bottom w:val="single" w:sz="4" w:space="10" w:color="EA4E4E" w:themeColor="accent1"/>
      </w:pBdr>
      <w:spacing w:before="360" w:after="360"/>
      <w:ind w:left="864" w:right="864"/>
      <w:jc w:val="center"/>
    </w:pPr>
    <w:rPr>
      <w:i/>
      <w:iCs/>
      <w:color w:val="D0181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D03E5"/>
    <w:rPr>
      <w:i/>
      <w:iCs/>
      <w:color w:val="D01818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D03E5"/>
    <w:rPr>
      <w:b/>
      <w:bCs/>
      <w:caps w:val="0"/>
      <w:smallCaps/>
      <w:color w:val="D01818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1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A75F6"/>
  </w:style>
  <w:style w:type="paragraph" w:styleId="List">
    <w:name w:val="List"/>
    <w:basedOn w:val="Normal"/>
    <w:uiPriority w:val="99"/>
    <w:semiHidden/>
    <w:unhideWhenUsed/>
    <w:rsid w:val="00AA75F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A75F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A75F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A75F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A75F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A75F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A75F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774D2E"/>
    <w:pPr>
      <w:numPr>
        <w:numId w:val="11"/>
      </w:numPr>
      <w:spacing w:before="80" w:after="80" w:line="280" w:lineRule="exact"/>
    </w:pPr>
  </w:style>
  <w:style w:type="table" w:styleId="ListTable1Light">
    <w:name w:val="List Table 1 Light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bottom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A4E4E" w:themeColor="accent1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4E4E" w:themeColor="accent1"/>
          <w:right w:val="single" w:sz="4" w:space="0" w:color="EA4E4E" w:themeColor="accent1"/>
        </w:tcBorders>
      </w:tcPr>
    </w:tblStylePr>
    <w:tblStylePr w:type="band1Horz">
      <w:tblPr/>
      <w:tcPr>
        <w:tcBorders>
          <w:top w:val="single" w:sz="4" w:space="0" w:color="EA4E4E" w:themeColor="accent1"/>
          <w:bottom w:val="single" w:sz="4" w:space="0" w:color="EA4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4E4E" w:themeColor="accent1"/>
          <w:left w:val="nil"/>
        </w:tcBorders>
      </w:tcPr>
    </w:tblStylePr>
    <w:tblStylePr w:type="swCell">
      <w:tblPr/>
      <w:tcPr>
        <w:tcBorders>
          <w:top w:val="double" w:sz="4" w:space="0" w:color="EA4E4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4E4E" w:themeColor="accent1"/>
        <w:left w:val="single" w:sz="24" w:space="0" w:color="EA4E4E" w:themeColor="accent1"/>
        <w:bottom w:val="single" w:sz="24" w:space="0" w:color="EA4E4E" w:themeColor="accent1"/>
        <w:right w:val="single" w:sz="24" w:space="0" w:color="EA4E4E" w:themeColor="accent1"/>
      </w:tblBorders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EA4E4E" w:themeColor="accent1"/>
        <w:bottom w:val="single" w:sz="4" w:space="0" w:color="EA4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A4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4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4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4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4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A75F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  <w:insideV w:val="single" w:sz="8" w:space="0" w:color="EF7A7A" w:themeColor="accent1" w:themeTint="BF"/>
      </w:tblBorders>
    </w:tblPr>
    <w:tcPr>
      <w:shd w:val="clear" w:color="auto" w:fill="F9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A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sz="6" w:space="0" w:color="EA4E4E" w:themeColor="accent1"/>
          <w:insideV w:val="single" w:sz="6" w:space="0" w:color="EA4E4E" w:themeColor="accent1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A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4E4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4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4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4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AA75F6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AA75F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A75F6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A75F6"/>
  </w:style>
  <w:style w:type="character" w:styleId="PageNumber">
    <w:name w:val="page number"/>
    <w:basedOn w:val="DefaultParagraphFont"/>
    <w:uiPriority w:val="99"/>
    <w:semiHidden/>
    <w:unhideWhenUsed/>
    <w:rsid w:val="00AA75F6"/>
  </w:style>
  <w:style w:type="table" w:styleId="PlainTable1">
    <w:name w:val="Plain Table 1"/>
    <w:basedOn w:val="TableNormal"/>
    <w:uiPriority w:val="41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A75F6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75F6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A75F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A75F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A75F6"/>
  </w:style>
  <w:style w:type="paragraph" w:styleId="Signature">
    <w:name w:val="Signature"/>
    <w:basedOn w:val="Normal"/>
    <w:link w:val="SignatureChar"/>
    <w:uiPriority w:val="99"/>
    <w:semiHidden/>
    <w:unhideWhenUsed/>
    <w:rsid w:val="00AA75F6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A75F6"/>
  </w:style>
  <w:style w:type="character" w:styleId="Strong">
    <w:name w:val="Strong"/>
    <w:basedOn w:val="DefaultParagraphFont"/>
    <w:uiPriority w:val="22"/>
    <w:semiHidden/>
    <w:unhideWhenUsed/>
    <w:qFormat/>
    <w:rsid w:val="00AA75F6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A75F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A75F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A75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A75F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A75F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A75F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A75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A75F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A75F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A75F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A75F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A75F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A75F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A75F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A75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A75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A75F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A75F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A75F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A75F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A75F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A75F6"/>
  </w:style>
  <w:style w:type="table" w:styleId="TableProfessional">
    <w:name w:val="Table Professional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A75F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A75F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A75F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A75F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A7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A75F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A75F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A75F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A75F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A75F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A75F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A75F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A75F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A75F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A75F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A75F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A75F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75F6"/>
    <w:pPr>
      <w:spacing w:before="240" w:after="0" w:line="259" w:lineRule="auto"/>
      <w:contextualSpacing w:val="0"/>
      <w:outlineLvl w:val="9"/>
    </w:pPr>
    <w:rPr>
      <w:caps w:val="0"/>
      <w:color w:val="D01818" w:themeColor="accent1" w:themeShade="BF"/>
      <w:sz w:val="32"/>
    </w:rPr>
  </w:style>
  <w:style w:type="paragraph" w:customStyle="1" w:styleId="Default">
    <w:name w:val="Default"/>
    <w:rsid w:val="00685262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paragraph" w:customStyle="1" w:styleId="Greyemphasis">
    <w:name w:val="Grey emphasis"/>
    <w:basedOn w:val="Normal"/>
    <w:link w:val="GreyemphasisChar"/>
    <w:qFormat/>
    <w:rsid w:val="00FB7584"/>
    <w:rPr>
      <w:color w:val="808080" w:themeColor="background1" w:themeShade="80"/>
      <w:sz w:val="28"/>
      <w:szCs w:val="28"/>
    </w:rPr>
  </w:style>
  <w:style w:type="paragraph" w:customStyle="1" w:styleId="Note">
    <w:name w:val="Note"/>
    <w:basedOn w:val="Normal"/>
    <w:link w:val="NoteChar"/>
    <w:qFormat/>
    <w:rsid w:val="00FB7584"/>
    <w:rPr>
      <w:b/>
      <w:bCs/>
      <w:color w:val="000000" w:themeColor="text1"/>
    </w:rPr>
  </w:style>
  <w:style w:type="character" w:customStyle="1" w:styleId="GreyemphasisChar">
    <w:name w:val="Grey emphasis Char"/>
    <w:basedOn w:val="DefaultParagraphFont"/>
    <w:link w:val="Greyemphasis"/>
    <w:rsid w:val="00FB7584"/>
    <w:rPr>
      <w:rFonts w:ascii="Titillium" w:hAnsi="Titillium"/>
      <w:noProof/>
      <w:color w:val="808080" w:themeColor="background1" w:themeShade="80"/>
      <w:sz w:val="28"/>
      <w:szCs w:val="28"/>
      <w:lang w:val="en-GB"/>
    </w:rPr>
  </w:style>
  <w:style w:type="character" w:customStyle="1" w:styleId="NoteChar">
    <w:name w:val="Note Char"/>
    <w:basedOn w:val="DefaultParagraphFont"/>
    <w:link w:val="Note"/>
    <w:rsid w:val="00FB7584"/>
    <w:rPr>
      <w:rFonts w:ascii="Titillium" w:hAnsi="Titillium"/>
      <w:b/>
      <w:bCs/>
      <w:noProof/>
      <w:color w:val="000000" w:themeColor="text1"/>
      <w:sz w:val="24"/>
      <w:lang w:val="en-GB"/>
    </w:rPr>
  </w:style>
  <w:style w:type="paragraph" w:customStyle="1" w:styleId="Heading3-noline">
    <w:name w:val="Heading 3 - no line"/>
    <w:basedOn w:val="Heading3"/>
    <w:link w:val="Heading3-nolineChar"/>
    <w:qFormat/>
    <w:rsid w:val="00454C70"/>
    <w:pPr>
      <w:pBdr>
        <w:bottom w:val="none" w:sz="0" w:space="0" w:color="auto"/>
      </w:pBdr>
    </w:pPr>
  </w:style>
  <w:style w:type="character" w:customStyle="1" w:styleId="Heading3-nolineChar">
    <w:name w:val="Heading 3 - no line Char"/>
    <w:basedOn w:val="Heading3Char"/>
    <w:link w:val="Heading3-noline"/>
    <w:rsid w:val="00454C70"/>
    <w:rPr>
      <w:rFonts w:ascii="Interstate" w:eastAsiaTheme="majorEastAsia" w:hAnsi="Interstate" w:cstheme="majorBidi"/>
      <w:b/>
      <w:bCs/>
      <w:caps/>
      <w:noProof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5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paj\AppData\Roaming\Microsoft\Templates\Polished%20resume,%20designed%20by%20MOO.dotx" TargetMode="External"/></Relationship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2E9CEAA6755D499E2D9E4A87F4081C" ma:contentTypeVersion="0" ma:contentTypeDescription="Create a new document." ma:contentTypeScope="" ma:versionID="34210c4c8b65653bb88e4ed123ffc27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34f8c0c0eabdc6c42b2f987c760c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B37C6-F74D-49B8-B864-B358082A0734}"/>
</file>

<file path=customXml/itemProps2.xml><?xml version="1.0" encoding="utf-8"?>
<ds:datastoreItem xmlns:ds="http://schemas.openxmlformats.org/officeDocument/2006/customXml" ds:itemID="{9438B1A1-8E3E-4ECB-AF6A-9696112F2F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85D5BD-05B7-40A6-9CC5-2EF39466DF9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4E2756E-E76C-43B0-B487-CAE45BF7F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Polished resume, designed by MOO.dotx</Template>
  <TotalTime>0</TotalTime>
  <Pages>5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2024-03-20T13:16:00Z</dcterms:created>
  <dcterms:modified xsi:type="dcterms:W3CDTF">2024-03-20T13:16:00Z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0x010100D02E9CEAA6755D499E2D9E4A87F4081C</vt:lpwstr>
  </property>
</Properties>
</file>