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AFF2" w14:textId="77777777" w:rsidR="00302850" w:rsidRPr="00D911F1" w:rsidRDefault="00302850" w:rsidP="00302850">
      <w:pPr>
        <w:rPr>
          <w:rStyle w:val="Heading1Char"/>
          <w:rFonts w:ascii="Arial" w:hAnsi="Arial" w:cs="Arial"/>
          <w:b w:val="0"/>
          <w:bCs w:val="0"/>
        </w:rPr>
      </w:pPr>
    </w:p>
    <w:p w14:paraId="488CDE4A" w14:textId="3BD33250" w:rsidR="00CE277E" w:rsidRPr="00D911F1" w:rsidRDefault="00A43224" w:rsidP="009F4CF1">
      <w:pPr>
        <w:rPr>
          <w:rFonts w:ascii="Arial" w:hAnsi="Arial" w:cs="Arial"/>
        </w:rPr>
      </w:pPr>
      <w:r>
        <w:rPr>
          <w:rFonts w:cs="Arial"/>
          <w:b/>
          <w:bCs/>
          <w:sz w:val="40"/>
          <w:szCs w:val="40"/>
        </w:rPr>
        <w:t>Consultant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CA5FE0" w:rsidRPr="005E5ED4" w14:paraId="0CB8A9D3" w14:textId="77777777" w:rsidTr="00D22FEA">
        <w:tc>
          <w:tcPr>
            <w:tcW w:w="3377" w:type="dxa"/>
          </w:tcPr>
          <w:p w14:paraId="5F3886B0" w14:textId="77777777" w:rsidR="00CA5FE0" w:rsidRPr="00D911F1" w:rsidRDefault="00CA5FE0" w:rsidP="00D22FEA">
            <w:pPr>
              <w:spacing w:before="100" w:beforeAutospacing="1"/>
              <w:ind w:left="-113" w:right="-113"/>
              <w:jc w:val="both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875A72" wp14:editId="13A5C047">
                  <wp:extent cx="2120400" cy="151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1693E48F" w14:textId="77777777" w:rsidR="00CA5FE0" w:rsidRPr="00D911F1" w:rsidRDefault="00CA5FE0" w:rsidP="00D22FEA">
            <w:pPr>
              <w:spacing w:before="100" w:beforeAutospacing="1"/>
              <w:ind w:left="-113" w:right="-113"/>
              <w:jc w:val="center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CE16D1" wp14:editId="754E4483">
                  <wp:extent cx="2120400" cy="151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14:paraId="42B3F487" w14:textId="77777777" w:rsidR="00CA5FE0" w:rsidRPr="00D911F1" w:rsidRDefault="00CA5FE0" w:rsidP="00D22FEA">
            <w:pPr>
              <w:spacing w:before="100" w:beforeAutospacing="1"/>
              <w:ind w:left="-113" w:right="-113"/>
              <w:jc w:val="right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6A747B4" wp14:editId="6A76B6CE">
                  <wp:extent cx="2120400" cy="1512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7C1C5" w14:textId="77777777" w:rsidR="009F4CF1" w:rsidRPr="00D911F1" w:rsidRDefault="009F4CF1" w:rsidP="009F4CF1">
      <w:pPr>
        <w:rPr>
          <w:rFonts w:ascii="Arial" w:hAnsi="Arial" w:cs="Arial"/>
        </w:rPr>
      </w:pPr>
    </w:p>
    <w:p w14:paraId="78B16C4B" w14:textId="77777777" w:rsidR="00706298" w:rsidRPr="00AE7DE5" w:rsidRDefault="00706298" w:rsidP="001D2F8C">
      <w:pPr>
        <w:pStyle w:val="Heading3"/>
        <w:rPr>
          <w:rFonts w:ascii="Titillium" w:hAnsi="Titillium" w:cs="Arial"/>
        </w:rPr>
      </w:pPr>
      <w:r w:rsidRPr="00AE7DE5">
        <w:rPr>
          <w:rFonts w:ascii="Titillium" w:hAnsi="Titillium" w:cs="Arial"/>
        </w:rPr>
        <w:t>ROLE DESCRIPTION</w:t>
      </w:r>
      <w:r w:rsidRPr="00AE7DE5">
        <w:rPr>
          <w:rFonts w:ascii="Titillium" w:hAnsi="Titillium" w:cs="Arial"/>
        </w:rPr>
        <w:tab/>
      </w:r>
    </w:p>
    <w:tbl>
      <w:tblPr>
        <w:tblStyle w:val="TableGrid"/>
        <w:tblpPr w:leftFromText="180" w:rightFromText="180" w:vertAnchor="text" w:horzAnchor="margin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2"/>
        <w:gridCol w:w="283"/>
        <w:gridCol w:w="7261"/>
      </w:tblGrid>
      <w:tr w:rsidR="00107F35" w:rsidRPr="00AE7DE5" w14:paraId="4595AC05" w14:textId="77777777" w:rsidTr="00457974">
        <w:trPr>
          <w:trHeight w:val="4820"/>
        </w:trPr>
        <w:tc>
          <w:tcPr>
            <w:tcW w:w="2552" w:type="dxa"/>
            <w:shd w:val="clear" w:color="auto" w:fill="EE7249"/>
          </w:tcPr>
          <w:p w14:paraId="49946F42" w14:textId="77777777" w:rsidR="00107F35" w:rsidRPr="00AE7DE5" w:rsidRDefault="00107F35" w:rsidP="008655F3">
            <w:pPr>
              <w:pStyle w:val="Heading4"/>
              <w:rPr>
                <w:rFonts w:cs="Arial"/>
                <w:color w:val="FFFFFF" w:themeColor="background1"/>
              </w:rPr>
            </w:pPr>
            <w:bookmarkStart w:id="0" w:name="_Hlk64037148"/>
            <w:r w:rsidRPr="00AE7DE5">
              <w:rPr>
                <w:rFonts w:cs="Arial"/>
                <w:color w:val="FFFFFF" w:themeColor="background1"/>
              </w:rPr>
              <w:t xml:space="preserve">GRADE </w:t>
            </w:r>
          </w:p>
          <w:p w14:paraId="5E7D141C" w14:textId="76843D9C" w:rsidR="00107F35" w:rsidRPr="00AE7DE5" w:rsidRDefault="00107F35" w:rsidP="008655F3">
            <w:pPr>
              <w:rPr>
                <w:rFonts w:cs="Arial"/>
                <w:color w:val="FFFFFF" w:themeColor="background1"/>
              </w:rPr>
            </w:pPr>
            <w:r w:rsidRPr="00AE7DE5">
              <w:rPr>
                <w:rFonts w:cs="Arial"/>
                <w:color w:val="FFFFFF" w:themeColor="background1"/>
              </w:rPr>
              <w:t xml:space="preserve">Grade </w:t>
            </w:r>
            <w:r w:rsidR="00A43224">
              <w:rPr>
                <w:rFonts w:cs="Arial"/>
                <w:color w:val="FFFFFF" w:themeColor="background1"/>
              </w:rPr>
              <w:t>5</w:t>
            </w:r>
          </w:p>
          <w:p w14:paraId="7F796DE7" w14:textId="77777777" w:rsidR="00107F35" w:rsidRPr="00AE7DE5" w:rsidRDefault="00107F35" w:rsidP="008655F3">
            <w:pPr>
              <w:pStyle w:val="Heading4"/>
              <w:rPr>
                <w:rFonts w:cs="Arial"/>
                <w:color w:val="FFFFFF" w:themeColor="background1"/>
              </w:rPr>
            </w:pPr>
            <w:r w:rsidRPr="00AE7DE5">
              <w:rPr>
                <w:rFonts w:cs="Arial"/>
                <w:color w:val="FFFFFF" w:themeColor="background1"/>
              </w:rPr>
              <w:t>LOCATION</w:t>
            </w:r>
          </w:p>
          <w:p w14:paraId="707A4128" w14:textId="330474AA" w:rsidR="00565811" w:rsidRPr="00AE7DE5" w:rsidRDefault="00CB048B" w:rsidP="00565811">
            <w:pPr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[Provide campus location:  </w:t>
            </w:r>
            <w:r w:rsidR="00565811" w:rsidRPr="00AE7DE5">
              <w:rPr>
                <w:rFonts w:cs="Arial"/>
                <w:color w:val="FFFFFF" w:themeColor="background1"/>
              </w:rPr>
              <w:t>Sighthil</w:t>
            </w:r>
            <w:r w:rsidR="00A8310C" w:rsidRPr="00AE7DE5">
              <w:rPr>
                <w:rFonts w:cs="Arial"/>
                <w:color w:val="FFFFFF" w:themeColor="background1"/>
              </w:rPr>
              <w:t>l</w:t>
            </w:r>
            <w:r w:rsidR="00565811" w:rsidRPr="00AE7DE5">
              <w:rPr>
                <w:rFonts w:cs="Arial"/>
                <w:color w:val="FFFFFF" w:themeColor="background1"/>
              </w:rPr>
              <w:t>,</w:t>
            </w:r>
            <w:r w:rsidR="002370FE">
              <w:rPr>
                <w:rFonts w:cs="Arial"/>
                <w:color w:val="FFFFFF" w:themeColor="background1"/>
              </w:rPr>
              <w:t xml:space="preserve"> </w:t>
            </w:r>
            <w:proofErr w:type="spellStart"/>
            <w:r w:rsidR="002370FE">
              <w:rPr>
                <w:rFonts w:cs="Arial"/>
                <w:color w:val="FFFFFF" w:themeColor="background1"/>
              </w:rPr>
              <w:t>Merchiston</w:t>
            </w:r>
            <w:proofErr w:type="spellEnd"/>
            <w:r w:rsidR="002370FE">
              <w:rPr>
                <w:rFonts w:cs="Arial"/>
                <w:color w:val="FFFFFF" w:themeColor="background1"/>
              </w:rPr>
              <w:t>, Craiglockhart</w:t>
            </w:r>
            <w:r w:rsidR="00565811" w:rsidRPr="00AE7DE5">
              <w:rPr>
                <w:rFonts w:cs="Arial"/>
                <w:color w:val="FFFFFF" w:themeColor="background1"/>
              </w:rPr>
              <w:t xml:space="preserve"> Edinburgh</w:t>
            </w:r>
            <w:r>
              <w:rPr>
                <w:rFonts w:cs="Arial"/>
                <w:color w:val="FFFFFF" w:themeColor="background1"/>
              </w:rPr>
              <w:t>]</w:t>
            </w:r>
          </w:p>
          <w:p w14:paraId="1D22A0AE" w14:textId="77777777" w:rsidR="00944165" w:rsidRPr="00AE7DE5" w:rsidRDefault="00944165" w:rsidP="00643168">
            <w:pPr>
              <w:rPr>
                <w:rFonts w:cs="Arial"/>
                <w:color w:val="FFFFFF" w:themeColor="background1"/>
              </w:rPr>
            </w:pPr>
          </w:p>
          <w:p w14:paraId="547B0482" w14:textId="77777777" w:rsidR="00944165" w:rsidRPr="00AE7DE5" w:rsidRDefault="00944165" w:rsidP="00944165">
            <w:pPr>
              <w:rPr>
                <w:rFonts w:cs="Arial"/>
                <w:b/>
                <w:bCs/>
                <w:color w:val="FFFFFF" w:themeColor="background1"/>
                <w:sz w:val="26"/>
                <w:szCs w:val="26"/>
              </w:rPr>
            </w:pPr>
            <w:r w:rsidRPr="00AE7DE5">
              <w:rPr>
                <w:rFonts w:cs="Arial"/>
                <w:b/>
                <w:bCs/>
                <w:color w:val="FFFFFF" w:themeColor="background1"/>
                <w:sz w:val="26"/>
                <w:szCs w:val="26"/>
              </w:rPr>
              <w:t xml:space="preserve">LINE MANAGER </w:t>
            </w:r>
          </w:p>
          <w:bookmarkEnd w:id="0"/>
          <w:p w14:paraId="0E68CC24" w14:textId="1126C3C5" w:rsidR="00944165" w:rsidRPr="00AE7DE5" w:rsidRDefault="002370FE" w:rsidP="00302850">
            <w:pPr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[Line Manager Role Title]</w:t>
            </w:r>
          </w:p>
        </w:tc>
        <w:tc>
          <w:tcPr>
            <w:tcW w:w="283" w:type="dxa"/>
          </w:tcPr>
          <w:p w14:paraId="656C3D8B" w14:textId="77777777" w:rsidR="00107F35" w:rsidRPr="00AE7DE5" w:rsidRDefault="00107F35" w:rsidP="008655F3">
            <w:pPr>
              <w:pStyle w:val="Heading4"/>
              <w:rPr>
                <w:rFonts w:cs="Arial"/>
              </w:rPr>
            </w:pPr>
          </w:p>
        </w:tc>
        <w:tc>
          <w:tcPr>
            <w:tcW w:w="7307" w:type="dxa"/>
          </w:tcPr>
          <w:p w14:paraId="0481EDBE" w14:textId="77777777" w:rsidR="00107F35" w:rsidRPr="00340323" w:rsidRDefault="00107F35" w:rsidP="00340323">
            <w:pPr>
              <w:pStyle w:val="Heading4"/>
            </w:pPr>
            <w:bookmarkStart w:id="1" w:name="_Hlk64037613"/>
            <w:r w:rsidRPr="00340323">
              <w:t>ROLE SUMMARY</w:t>
            </w:r>
          </w:p>
          <w:p w14:paraId="3AF54CE8" w14:textId="3C2932B6" w:rsidR="002B12A4" w:rsidRPr="002B12A4" w:rsidRDefault="002370FE" w:rsidP="002B12A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[1-</w:t>
            </w:r>
            <w:r w:rsidR="004A2A52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paragraphs about the role]</w:t>
            </w:r>
          </w:p>
          <w:p w14:paraId="6F94413C" w14:textId="77777777" w:rsidR="003E7562" w:rsidRPr="00AE7DE5" w:rsidRDefault="003E7562" w:rsidP="00A72F03">
            <w:pPr>
              <w:rPr>
                <w:rFonts w:cs="Arial"/>
              </w:rPr>
            </w:pPr>
          </w:p>
          <w:p w14:paraId="25979CA6" w14:textId="77777777" w:rsidR="00944165" w:rsidRPr="00AE7DE5" w:rsidRDefault="002B12A4" w:rsidP="00A72F03">
            <w:pPr>
              <w:pStyle w:val="Heading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="00944165" w:rsidRPr="00AE7DE5">
              <w:rPr>
                <w:rFonts w:cs="Arial"/>
                <w:sz w:val="20"/>
                <w:szCs w:val="20"/>
              </w:rPr>
              <w:t>ine Management Responsibility for:</w:t>
            </w:r>
          </w:p>
          <w:p w14:paraId="7B1090F3" w14:textId="67CADF0F" w:rsidR="00EF14DB" w:rsidRPr="00AE7DE5" w:rsidRDefault="002B12A4" w:rsidP="00A43224">
            <w:pPr>
              <w:jc w:val="both"/>
              <w:rPr>
                <w:rFonts w:cs="Arial"/>
              </w:rPr>
            </w:pPr>
            <w:r w:rsidRPr="002B12A4">
              <w:rPr>
                <w:rFonts w:cs="Arial"/>
              </w:rPr>
              <w:t>This role does not have any line management responsibilities currently</w:t>
            </w:r>
            <w:bookmarkEnd w:id="1"/>
            <w:r w:rsidR="00A43224">
              <w:rPr>
                <w:rFonts w:cs="Arial"/>
              </w:rPr>
              <w:t>.</w:t>
            </w:r>
          </w:p>
        </w:tc>
      </w:tr>
    </w:tbl>
    <w:p w14:paraId="19F50B78" w14:textId="77777777" w:rsidR="00CB4738" w:rsidRDefault="00CB4738">
      <w:pPr>
        <w:spacing w:line="259" w:lineRule="auto"/>
        <w:rPr>
          <w:rFonts w:ascii="Arial" w:eastAsiaTheme="majorEastAsia" w:hAnsi="Arial" w:cs="Arial"/>
          <w:b/>
          <w:bCs/>
          <w:caps/>
          <w:sz w:val="26"/>
          <w:szCs w:val="26"/>
        </w:rPr>
      </w:pPr>
      <w:bookmarkStart w:id="2" w:name="_Hlk64038477"/>
    </w:p>
    <w:p w14:paraId="430196BE" w14:textId="77777777" w:rsidR="00E16BC1" w:rsidRDefault="00E16BC1">
      <w:pPr>
        <w:spacing w:line="259" w:lineRule="auto"/>
        <w:rPr>
          <w:rFonts w:eastAsiaTheme="majorEastAsia" w:cs="Arial"/>
          <w:b/>
          <w:bCs/>
          <w:caps/>
          <w:sz w:val="26"/>
          <w:szCs w:val="26"/>
        </w:rPr>
      </w:pPr>
      <w:r>
        <w:rPr>
          <w:rFonts w:cs="Arial"/>
        </w:rPr>
        <w:br w:type="page"/>
      </w:r>
    </w:p>
    <w:p w14:paraId="1E6FEDAF" w14:textId="2E47665F" w:rsidR="002B12A4" w:rsidRPr="00A43224" w:rsidRDefault="00706298" w:rsidP="00A43224">
      <w:pPr>
        <w:pStyle w:val="Heading3"/>
        <w:spacing w:after="120"/>
        <w:rPr>
          <w:rFonts w:ascii="Titillium" w:hAnsi="Titillium" w:cs="Arial"/>
        </w:rPr>
      </w:pPr>
      <w:r w:rsidRPr="00AE7DE5">
        <w:rPr>
          <w:rFonts w:ascii="Titillium" w:hAnsi="Titillium" w:cs="Arial"/>
        </w:rPr>
        <w:lastRenderedPageBreak/>
        <w:t>MAIN DUTIES AND RESPONSIBILITIES</w:t>
      </w:r>
      <w:bookmarkStart w:id="3" w:name="_Hlk63759286"/>
      <w:bookmarkStart w:id="4" w:name="_Hlk64038704"/>
      <w:bookmarkEnd w:id="2"/>
    </w:p>
    <w:p w14:paraId="04533AD7" w14:textId="77777777" w:rsidR="00A43224" w:rsidRDefault="00A43224" w:rsidP="00A43224">
      <w:pPr>
        <w:pStyle w:val="Heading4"/>
      </w:pPr>
      <w:r>
        <w:t>Teaching and Learning Support</w:t>
      </w:r>
    </w:p>
    <w:p w14:paraId="1A6A9668" w14:textId="72AFD7C6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Required to produce learning material for seminars.</w:t>
      </w:r>
    </w:p>
    <w:p w14:paraId="2F1DD15F" w14:textId="5EF5C209" w:rsidR="00A43224" w:rsidRPr="00A43224" w:rsidRDefault="00A43224" w:rsidP="00A43224">
      <w:pPr>
        <w:pStyle w:val="Heading4"/>
      </w:pPr>
      <w:r>
        <w:t>Research and Scholarship</w:t>
      </w:r>
    </w:p>
    <w:p w14:paraId="49CD04D5" w14:textId="072DFAA0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 xml:space="preserve">Contribute to other’s proposals for securing research contracts. </w:t>
      </w:r>
    </w:p>
    <w:p w14:paraId="2F4A3600" w14:textId="77777777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Conduct individual and collaborative research projects.</w:t>
      </w:r>
    </w:p>
    <w:p w14:paraId="4D0679A3" w14:textId="77777777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Continually update knowledge and understanding in field or specialism.</w:t>
      </w:r>
    </w:p>
    <w:p w14:paraId="0C7541AD" w14:textId="77777777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 xml:space="preserve">Review and synthesise the outcomes of research studies. </w:t>
      </w:r>
    </w:p>
    <w:p w14:paraId="7EC041C9" w14:textId="09654D10" w:rsid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Translate knowledge of advances in the subject area into consultancy activity.</w:t>
      </w:r>
    </w:p>
    <w:p w14:paraId="456A39FD" w14:textId="62361C9D" w:rsidR="00A43224" w:rsidRPr="00A43224" w:rsidRDefault="00A43224" w:rsidP="00A43224">
      <w:pPr>
        <w:pStyle w:val="Heading4"/>
      </w:pPr>
      <w:r>
        <w:t>Communication</w:t>
      </w:r>
    </w:p>
    <w:p w14:paraId="05EC5888" w14:textId="563C0DF3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 xml:space="preserve">Deal with routine communication using a range of media. </w:t>
      </w:r>
    </w:p>
    <w:p w14:paraId="570D1785" w14:textId="77777777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Communicate complex information, orally, in writing and / or electronically.</w:t>
      </w:r>
    </w:p>
    <w:p w14:paraId="2C4C3969" w14:textId="77777777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Communicate material of a specialist or highly technical nature within forum specific to the subject.</w:t>
      </w:r>
    </w:p>
    <w:p w14:paraId="33922438" w14:textId="034340CC" w:rsid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Review technical reports for governmental and major industrial / commercial clients.</w:t>
      </w:r>
    </w:p>
    <w:p w14:paraId="52C72849" w14:textId="5EEC6962" w:rsidR="00A43224" w:rsidRPr="00A43224" w:rsidRDefault="00A43224" w:rsidP="00A43224">
      <w:pPr>
        <w:pStyle w:val="Heading4"/>
      </w:pPr>
      <w:r>
        <w:t>Liaison and networking</w:t>
      </w:r>
    </w:p>
    <w:p w14:paraId="7F5EBC65" w14:textId="7283D446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 xml:space="preserve">Liaise with colleagues and students. </w:t>
      </w:r>
    </w:p>
    <w:p w14:paraId="1961E9E2" w14:textId="77777777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 xml:space="preserve">Build internal contacts and participate in internal networks for the exchange of information and to form relationships for future collaboration. </w:t>
      </w:r>
    </w:p>
    <w:p w14:paraId="5C563CCC" w14:textId="77777777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 xml:space="preserve">Participate in design team meetings for larger scale projects. </w:t>
      </w:r>
    </w:p>
    <w:p w14:paraId="34FEEA1F" w14:textId="736732B3" w:rsid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Join external networks to share information and identify potential sources of funds.</w:t>
      </w:r>
    </w:p>
    <w:p w14:paraId="7352CE50" w14:textId="606561C7" w:rsidR="00A43224" w:rsidRPr="00A43224" w:rsidRDefault="00A43224" w:rsidP="00A43224">
      <w:pPr>
        <w:pStyle w:val="Heading4"/>
      </w:pPr>
      <w:r>
        <w:t>Managing people</w:t>
      </w:r>
    </w:p>
    <w:p w14:paraId="6AAD631E" w14:textId="16CAC5CD" w:rsidR="00A43224" w:rsidRPr="00A43224" w:rsidRDefault="00A43224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A43224">
        <w:rPr>
          <w:rFonts w:cs="Arial"/>
        </w:rPr>
        <w:t>Provide guidance as required to support staff and any students who may be assisting with the consultancy.</w:t>
      </w:r>
    </w:p>
    <w:p w14:paraId="06F7818D" w14:textId="77777777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 xml:space="preserve">Manage personal and own-project consultancy, </w:t>
      </w:r>
      <w:proofErr w:type="gramStart"/>
      <w:r w:rsidRPr="00817097">
        <w:rPr>
          <w:rFonts w:cs="Arial"/>
        </w:rPr>
        <w:t>research</w:t>
      </w:r>
      <w:proofErr w:type="gramEnd"/>
      <w:r w:rsidRPr="00817097">
        <w:rPr>
          <w:rFonts w:cs="Arial"/>
        </w:rPr>
        <w:t xml:space="preserve"> and administrative activities, with guidance if required.</w:t>
      </w:r>
    </w:p>
    <w:p w14:paraId="26CDE1E4" w14:textId="6031AC27" w:rsidR="00A43224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Co-ordinate work of Level 1 Associate Consultants as and when required.</w:t>
      </w:r>
    </w:p>
    <w:p w14:paraId="38FCB03F" w14:textId="543EEA71" w:rsidR="00A43224" w:rsidRPr="00A43224" w:rsidRDefault="00A43224" w:rsidP="00A43224">
      <w:pPr>
        <w:pStyle w:val="Heading4"/>
      </w:pPr>
      <w:r>
        <w:t>Teamwork</w:t>
      </w:r>
    </w:p>
    <w:p w14:paraId="6E4E8717" w14:textId="44DFF62B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 xml:space="preserve">Work with colleagues on joint projects, coordinating as </w:t>
      </w:r>
      <w:proofErr w:type="gramStart"/>
      <w:r w:rsidRPr="00817097">
        <w:rPr>
          <w:rFonts w:cs="Arial"/>
        </w:rPr>
        <w:t>required</w:t>
      </w:r>
      <w:proofErr w:type="gramEnd"/>
    </w:p>
    <w:p w14:paraId="56DB0DF2" w14:textId="6F6DB1C3" w:rsidR="00A43224" w:rsidRDefault="00817097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Delegate work to Level 1 Associate Consultants, monitor its achievement and provide feedback as required.</w:t>
      </w:r>
    </w:p>
    <w:p w14:paraId="12BAF1C2" w14:textId="6F1C5532" w:rsidR="00A43224" w:rsidRPr="00A43224" w:rsidRDefault="00A43224" w:rsidP="00A43224">
      <w:pPr>
        <w:pStyle w:val="Heading4"/>
      </w:pPr>
      <w:r>
        <w:lastRenderedPageBreak/>
        <w:t>Pastoral care</w:t>
      </w:r>
    </w:p>
    <w:p w14:paraId="794FD35B" w14:textId="66A91F62" w:rsidR="00A43224" w:rsidRDefault="00817097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Show consideration to others.</w:t>
      </w:r>
    </w:p>
    <w:p w14:paraId="0B6C3713" w14:textId="42966AED" w:rsidR="00A43224" w:rsidRPr="00A43224" w:rsidRDefault="00A43224" w:rsidP="00A43224">
      <w:pPr>
        <w:pStyle w:val="Heading4"/>
      </w:pPr>
      <w:r>
        <w:t>Initiative, problem-solving and decision-making</w:t>
      </w:r>
    </w:p>
    <w:p w14:paraId="4FF377CF" w14:textId="67BA69CE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Use new research techniques and methods.</w:t>
      </w:r>
    </w:p>
    <w:p w14:paraId="6D8BA528" w14:textId="77777777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 xml:space="preserve">Use initiative and creativity to identify areas for consultancy and develop new marketing methods. </w:t>
      </w:r>
    </w:p>
    <w:p w14:paraId="214BE552" w14:textId="77777777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Provide advice and input to the decision making of clients regarding design aspects of large projects.</w:t>
      </w:r>
    </w:p>
    <w:p w14:paraId="77A942F1" w14:textId="77777777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Use creativity to analyse and interpret research data and draw conclusions on the outcomes.</w:t>
      </w:r>
    </w:p>
    <w:p w14:paraId="337A14AF" w14:textId="77777777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Make independent decisions on site testing locations.</w:t>
      </w:r>
    </w:p>
    <w:p w14:paraId="3DDAA1B7" w14:textId="6D783E3C" w:rsidR="00A43224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Contribute to collaborative decision making with colleagues in areas of consultancy.</w:t>
      </w:r>
    </w:p>
    <w:p w14:paraId="704FA7D3" w14:textId="3D13CD36" w:rsidR="00A43224" w:rsidRPr="00A43224" w:rsidRDefault="00A43224" w:rsidP="00A43224">
      <w:pPr>
        <w:pStyle w:val="Heading4"/>
      </w:pPr>
      <w:r>
        <w:t>Planning and managing resources</w:t>
      </w:r>
    </w:p>
    <w:p w14:paraId="2157D99B" w14:textId="27664DB8" w:rsidR="00A43224" w:rsidRDefault="00817097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Plan and manage own research activity in collaboration with others.</w:t>
      </w:r>
    </w:p>
    <w:p w14:paraId="10E3D905" w14:textId="745718BF" w:rsidR="00A43224" w:rsidRPr="00A43224" w:rsidRDefault="00A43224" w:rsidP="00A43224">
      <w:pPr>
        <w:pStyle w:val="Heading4"/>
      </w:pPr>
      <w:r>
        <w:t>Sensory, physical and emotional demands</w:t>
      </w:r>
    </w:p>
    <w:p w14:paraId="32AA7ED5" w14:textId="79DB4C71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 xml:space="preserve">Sensory and physical demands will vary from relatively light to a high level depending on the discipline and the type of </w:t>
      </w:r>
      <w:proofErr w:type="gramStart"/>
      <w:r w:rsidRPr="00817097">
        <w:rPr>
          <w:rFonts w:cs="Arial"/>
        </w:rPr>
        <w:t>work</w:t>
      </w:r>
      <w:proofErr w:type="gramEnd"/>
      <w:r w:rsidRPr="00817097">
        <w:rPr>
          <w:rFonts w:cs="Arial"/>
        </w:rPr>
        <w:t xml:space="preserve">  </w:t>
      </w:r>
    </w:p>
    <w:p w14:paraId="0DE81C10" w14:textId="77777777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Carry out tasks that require the learning of certain skills.</w:t>
      </w:r>
    </w:p>
    <w:p w14:paraId="2FCD55AF" w14:textId="1C89413F" w:rsidR="00A43224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Balance with help the competing pressures of research consulting practice and administrative demands and deadlines.</w:t>
      </w:r>
    </w:p>
    <w:p w14:paraId="332CD6A8" w14:textId="36C3A889" w:rsidR="00A43224" w:rsidRPr="00A43224" w:rsidRDefault="00A43224" w:rsidP="00A43224">
      <w:pPr>
        <w:pStyle w:val="Heading4"/>
      </w:pPr>
      <w:r>
        <w:t>Work environment</w:t>
      </w:r>
    </w:p>
    <w:p w14:paraId="34A4E117" w14:textId="30C1D51A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Is required to be aware of the risks in the work environment and their potential impact on their own work and that of others.</w:t>
      </w:r>
    </w:p>
    <w:p w14:paraId="37BE5A0E" w14:textId="3B531D6E" w:rsidR="00A43224" w:rsidRDefault="00817097" w:rsidP="00A43224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May be required to undertake work in potentially hazardous sites.</w:t>
      </w:r>
    </w:p>
    <w:p w14:paraId="74741DD1" w14:textId="77777777" w:rsidR="00A43224" w:rsidRDefault="00A43224" w:rsidP="00A43224">
      <w:pPr>
        <w:pStyle w:val="Heading4"/>
      </w:pPr>
      <w:r>
        <w:t>Expertise</w:t>
      </w:r>
    </w:p>
    <w:p w14:paraId="42B27570" w14:textId="6521C032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Engage in continuous professional development.</w:t>
      </w:r>
    </w:p>
    <w:p w14:paraId="76C74986" w14:textId="77777777" w:rsidR="00817097" w:rsidRPr="00817097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 xml:space="preserve">Understand equal opportunity issues as they may impact on areas of research content. </w:t>
      </w:r>
    </w:p>
    <w:p w14:paraId="4F9ACFFF" w14:textId="565C9E4D" w:rsidR="00A43224" w:rsidRDefault="00817097" w:rsidP="00817097">
      <w:pPr>
        <w:pStyle w:val="ListParagraph"/>
        <w:numPr>
          <w:ilvl w:val="0"/>
          <w:numId w:val="54"/>
        </w:numPr>
        <w:rPr>
          <w:rFonts w:cs="Arial"/>
        </w:rPr>
      </w:pPr>
      <w:r w:rsidRPr="00817097">
        <w:rPr>
          <w:rFonts w:cs="Arial"/>
        </w:rPr>
        <w:t>Shall be a Full Corporate Member of relevant professional body.</w:t>
      </w:r>
    </w:p>
    <w:p w14:paraId="036DF632" w14:textId="77777777" w:rsidR="00A43224" w:rsidRPr="00817097" w:rsidRDefault="00A43224" w:rsidP="00817097">
      <w:pPr>
        <w:rPr>
          <w:rFonts w:cs="Arial"/>
        </w:rPr>
      </w:pPr>
    </w:p>
    <w:p w14:paraId="46FE22D3" w14:textId="77777777" w:rsidR="002B12A4" w:rsidRDefault="002B12A4" w:rsidP="00105C72">
      <w:pPr>
        <w:rPr>
          <w:rFonts w:ascii="Arial" w:hAnsi="Arial" w:cs="Arial"/>
        </w:rPr>
      </w:pPr>
    </w:p>
    <w:p w14:paraId="1E8AC0BC" w14:textId="77777777" w:rsidR="002B12A4" w:rsidRDefault="002B12A4" w:rsidP="00105C72">
      <w:pPr>
        <w:rPr>
          <w:rFonts w:ascii="Arial" w:hAnsi="Arial" w:cs="Arial"/>
        </w:rPr>
      </w:pPr>
    </w:p>
    <w:p w14:paraId="4C10BC18" w14:textId="77777777" w:rsidR="002B12A4" w:rsidRDefault="002B12A4" w:rsidP="00105C72">
      <w:pPr>
        <w:rPr>
          <w:rFonts w:ascii="Arial" w:hAnsi="Arial" w:cs="Arial"/>
        </w:rPr>
      </w:pPr>
    </w:p>
    <w:p w14:paraId="390CCFB8" w14:textId="77777777" w:rsidR="002B12A4" w:rsidRDefault="002B12A4" w:rsidP="00105C72">
      <w:pPr>
        <w:rPr>
          <w:rFonts w:ascii="Arial" w:hAnsi="Arial" w:cs="Arial"/>
        </w:rPr>
      </w:pPr>
    </w:p>
    <w:p w14:paraId="3B898802" w14:textId="77777777" w:rsidR="002B12A4" w:rsidRDefault="002B12A4" w:rsidP="00105C72">
      <w:pPr>
        <w:rPr>
          <w:rFonts w:ascii="Arial" w:hAnsi="Arial" w:cs="Arial"/>
        </w:rPr>
      </w:pPr>
    </w:p>
    <w:p w14:paraId="2633771D" w14:textId="77777777" w:rsidR="00105C72" w:rsidRDefault="00105C72" w:rsidP="00105C72">
      <w:pPr>
        <w:rPr>
          <w:rFonts w:ascii="Arial" w:hAnsi="Arial" w:cs="Arial"/>
        </w:rPr>
      </w:pPr>
    </w:p>
    <w:p w14:paraId="4DF4B8F9" w14:textId="77777777" w:rsidR="00E16BC1" w:rsidRDefault="00E16BC1">
      <w:pPr>
        <w:spacing w:line="259" w:lineRule="auto"/>
        <w:rPr>
          <w:rFonts w:eastAsiaTheme="majorEastAsia" w:cs="Arial"/>
          <w:b/>
          <w:bCs/>
          <w:caps/>
          <w:sz w:val="26"/>
          <w:szCs w:val="26"/>
        </w:rPr>
      </w:pPr>
      <w:bookmarkStart w:id="5" w:name="_Hlk64039234"/>
      <w:bookmarkEnd w:id="3"/>
      <w:bookmarkEnd w:id="4"/>
      <w:r>
        <w:rPr>
          <w:rFonts w:cs="Arial"/>
        </w:rPr>
        <w:br w:type="page"/>
      </w:r>
    </w:p>
    <w:p w14:paraId="43A811F2" w14:textId="2F00D4E9" w:rsidR="00685262" w:rsidRPr="00AE7DE5" w:rsidRDefault="00047FE8" w:rsidP="00454C70">
      <w:pPr>
        <w:pStyle w:val="Heading3-noline"/>
        <w:rPr>
          <w:rFonts w:ascii="Titillium" w:hAnsi="Titillium" w:cs="Arial"/>
        </w:rPr>
      </w:pPr>
      <w:r w:rsidRPr="00AE7DE5">
        <w:rPr>
          <w:rFonts w:ascii="Titillium" w:hAnsi="Titillium" w:cs="Arial"/>
        </w:rPr>
        <w:lastRenderedPageBreak/>
        <w:t>PERSON SPECIFICATION</w:t>
      </w:r>
    </w:p>
    <w:bookmarkEnd w:id="5"/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538"/>
        <w:gridCol w:w="1534"/>
        <w:gridCol w:w="1418"/>
      </w:tblGrid>
      <w:tr w:rsidR="004036ED" w:rsidRPr="00AE7DE5" w14:paraId="6BA7D40F" w14:textId="77777777" w:rsidTr="00DE11AA">
        <w:trPr>
          <w:trHeight w:val="20"/>
          <w:tblHeader/>
        </w:trPr>
        <w:tc>
          <w:tcPr>
            <w:tcW w:w="7538" w:type="dxa"/>
            <w:shd w:val="clear" w:color="auto" w:fill="EE7249"/>
            <w:vAlign w:val="center"/>
          </w:tcPr>
          <w:p w14:paraId="21C53CF8" w14:textId="77777777" w:rsidR="00565811" w:rsidRPr="00AE7DE5" w:rsidRDefault="00565811" w:rsidP="00017B5D">
            <w:pPr>
              <w:rPr>
                <w:rFonts w:cs="Arial"/>
              </w:rPr>
            </w:pPr>
          </w:p>
        </w:tc>
        <w:tc>
          <w:tcPr>
            <w:tcW w:w="1534" w:type="dxa"/>
            <w:shd w:val="clear" w:color="auto" w:fill="EE7249"/>
          </w:tcPr>
          <w:p w14:paraId="26C0B795" w14:textId="77777777" w:rsidR="00565811" w:rsidRPr="000C7C7A" w:rsidRDefault="00565811" w:rsidP="004F7C9F">
            <w:pPr>
              <w:pStyle w:val="Note"/>
              <w:jc w:val="center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0C7C7A">
              <w:rPr>
                <w:rFonts w:cs="Arial"/>
                <w:color w:val="FFFFFF" w:themeColor="background1"/>
                <w:sz w:val="20"/>
                <w:szCs w:val="20"/>
              </w:rPr>
              <w:t>ESSENTIAL</w:t>
            </w:r>
          </w:p>
        </w:tc>
        <w:tc>
          <w:tcPr>
            <w:tcW w:w="1418" w:type="dxa"/>
            <w:shd w:val="clear" w:color="auto" w:fill="EE7249"/>
          </w:tcPr>
          <w:p w14:paraId="4A4F9F87" w14:textId="77777777" w:rsidR="00565811" w:rsidRPr="000C7C7A" w:rsidRDefault="00565811" w:rsidP="004F7C9F">
            <w:pPr>
              <w:pStyle w:val="Note"/>
              <w:jc w:val="center"/>
              <w:rPr>
                <w:rFonts w:cs="Arial"/>
                <w:sz w:val="20"/>
                <w:szCs w:val="20"/>
              </w:rPr>
            </w:pPr>
            <w:r w:rsidRPr="000C7C7A">
              <w:rPr>
                <w:rFonts w:cs="Arial"/>
                <w:color w:val="FFFFFF" w:themeColor="background1"/>
                <w:sz w:val="20"/>
                <w:szCs w:val="20"/>
              </w:rPr>
              <w:t>DESIRABLE</w:t>
            </w:r>
          </w:p>
        </w:tc>
      </w:tr>
      <w:tr w:rsidR="00AE7DE5" w:rsidRPr="005E5ED4" w14:paraId="45B2FE47" w14:textId="77777777" w:rsidTr="00E16BC1">
        <w:trPr>
          <w:trHeight w:val="20"/>
        </w:trPr>
        <w:tc>
          <w:tcPr>
            <w:tcW w:w="7538" w:type="dxa"/>
            <w:tcBorders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07F315F" w14:textId="77777777" w:rsidR="00AE7DE5" w:rsidRPr="00AE7DE5" w:rsidRDefault="00AE7DE5" w:rsidP="00AE7DE5">
            <w:pPr>
              <w:pStyle w:val="Heading4"/>
              <w:rPr>
                <w:rFonts w:ascii="Arial" w:hAnsi="Arial" w:cs="Arial"/>
              </w:rPr>
            </w:pPr>
            <w:r>
              <w:t>Education / Qualifications</w:t>
            </w:r>
          </w:p>
        </w:tc>
        <w:tc>
          <w:tcPr>
            <w:tcW w:w="1534" w:type="dxa"/>
            <w:tcBorders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</w:tcPr>
          <w:p w14:paraId="4A95CEF8" w14:textId="77777777" w:rsidR="00AE7DE5" w:rsidRDefault="00AE7DE5" w:rsidP="004F7C9F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left w:val="single" w:sz="4" w:space="0" w:color="FFFFFF" w:themeColor="background1"/>
              <w:bottom w:val="single" w:sz="4" w:space="0" w:color="FFF2CC"/>
            </w:tcBorders>
          </w:tcPr>
          <w:p w14:paraId="7031E88B" w14:textId="77777777" w:rsidR="00AE7DE5" w:rsidRPr="00D911F1" w:rsidRDefault="00AE7DE5" w:rsidP="004F7C9F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017B5D" w:rsidRPr="005E5ED4" w14:paraId="50318239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ED1C547" w14:textId="189DE2DE" w:rsidR="004C10CB" w:rsidRPr="00AE7DE5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bookmarkStart w:id="6" w:name="_Hlk63759324"/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08A2CAD" w14:textId="77777777" w:rsidR="004C10CB" w:rsidRPr="00D911F1" w:rsidRDefault="00457974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FE0DAA9" w14:textId="77777777" w:rsidR="004C10CB" w:rsidRPr="00D911F1" w:rsidRDefault="004C10CB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E16BC1" w:rsidRPr="005E5ED4" w14:paraId="30B9FB1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E43FC62" w14:textId="63800C25" w:rsidR="00E16BC1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1361080" w14:textId="56255D90" w:rsidR="00E16BC1" w:rsidRDefault="00E16BC1" w:rsidP="00160A60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0223C144" w14:textId="77777777" w:rsidR="00E16BC1" w:rsidRPr="00D911F1" w:rsidRDefault="00E16BC1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E16BC1" w:rsidRPr="005E5ED4" w14:paraId="473BFDAF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0F59ECB" w14:textId="425EE505" w:rsidR="00E16BC1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9D9D76C" w14:textId="77777777" w:rsidR="00E16BC1" w:rsidRDefault="00E16BC1" w:rsidP="00160A60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529FF82" w14:textId="72834EFA" w:rsidR="00E16BC1" w:rsidRPr="00D911F1" w:rsidRDefault="00E16BC1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AE7DE5" w:rsidRPr="005E5ED4" w14:paraId="32DD140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65DB614" w14:textId="77777777" w:rsidR="00AE7DE5" w:rsidRPr="00AE7DE5" w:rsidRDefault="00AE7DE5" w:rsidP="00160A60">
            <w:pPr>
              <w:pStyle w:val="Heading4"/>
            </w:pPr>
            <w:r>
              <w:t>Skills / Experience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41EC9ED" w14:textId="77777777" w:rsidR="00AE7DE5" w:rsidRDefault="00AE7DE5" w:rsidP="00160A60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4C354677" w14:textId="77777777" w:rsidR="00AE7DE5" w:rsidRPr="00D911F1" w:rsidRDefault="00AE7DE5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457974" w:rsidRPr="005E5ED4" w14:paraId="1840D5C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38E620F" w14:textId="03232EBB" w:rsidR="00457974" w:rsidRPr="00AE7DE5" w:rsidRDefault="00E16BC1" w:rsidP="00D40BA9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854A9D9" w14:textId="28F0082F" w:rsidR="00457974" w:rsidRDefault="00D40BA9" w:rsidP="00EC611B">
            <w:pPr>
              <w:pStyle w:val="Heading4"/>
              <w:spacing w:before="0"/>
            </w:pPr>
            <w:r>
              <w:t xml:space="preserve">       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B45319"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304BFD9" w14:textId="77777777" w:rsidR="00457974" w:rsidRPr="00D911F1" w:rsidRDefault="00457974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3A52DCC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148858B" w14:textId="44D08DE1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637E03D" w14:textId="28A216CB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8A26D95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7E60929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66B2400" w14:textId="19EF4479" w:rsidR="00D40BA9" w:rsidRDefault="00E16BC1" w:rsidP="00D40BA9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750CDB2" w14:textId="6D51278F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1EFFA42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4BE14A8B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EA0B614" w14:textId="4691FDE9" w:rsidR="00D40BA9" w:rsidRDefault="00E16BC1" w:rsidP="00D40BA9">
            <w:pPr>
              <w:pStyle w:val="ListParagraph"/>
            </w:pPr>
            <w:r>
              <w:rPr>
                <w:lang w:eastAsia="en-GB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6675F827" w14:textId="5D679388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6BDD6AB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66FE094E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3E70D78" w14:textId="0661BB11" w:rsidR="00D40BA9" w:rsidRDefault="00E16BC1" w:rsidP="00EC611B">
            <w:pPr>
              <w:pStyle w:val="ListParagraph"/>
            </w:pPr>
            <w:r>
              <w:rPr>
                <w:lang w:val="en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1FCA84A" w14:textId="6993A889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4D0BD61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3C57AEEB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40C1D61" w14:textId="465B096F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FCFE7BA" w14:textId="60B591B2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5F9D470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05B362E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F2F376B" w14:textId="7EF9FDCE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16DC7AF" w14:textId="30A33228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0B9246D0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B45319" w:rsidRPr="005E5ED4" w14:paraId="581CA2C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A5B2138" w14:textId="2DC047EF" w:rsidR="00B45319" w:rsidRDefault="00956997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51651CF" w14:textId="16429B28" w:rsidR="00B45319" w:rsidRDefault="00B45319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44D64B0" w14:textId="77777777" w:rsidR="00B45319" w:rsidRPr="00D911F1" w:rsidRDefault="00B4531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457974" w:rsidRPr="005E5ED4" w14:paraId="380D7222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8C3FC0B" w14:textId="6333799D" w:rsidR="00457974" w:rsidRPr="00AE7DE5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1A93772" w14:textId="7AA87FF5" w:rsidR="00457974" w:rsidRDefault="00457974" w:rsidP="00160A60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23C0D739" w14:textId="7F0EED09" w:rsidR="00457974" w:rsidRPr="00D911F1" w:rsidRDefault="00DE11AA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3C5893D9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9FDF79B" w14:textId="101AC39B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F10ED1F" w14:textId="2C2F61FE" w:rsidR="00E16BC1" w:rsidRDefault="00E16BC1" w:rsidP="00E16BC1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76582D2" w14:textId="41CA717E" w:rsidR="00E16BC1" w:rsidRPr="00D911F1" w:rsidRDefault="00E16BC1" w:rsidP="00E16BC1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5C56A3A5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D2CB257" w14:textId="3C6E2230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6C28A86" w14:textId="30CF2AB6" w:rsidR="00E16BC1" w:rsidRPr="00D911F1" w:rsidRDefault="00E16BC1" w:rsidP="00E16BC1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10490522" w14:textId="0E70C219" w:rsidR="00E16BC1" w:rsidRPr="00D911F1" w:rsidRDefault="00E16BC1" w:rsidP="00E16BC1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1BD0495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2D0D6EC" w14:textId="6822649A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0D1D761" w14:textId="16A64F01" w:rsidR="00E16BC1" w:rsidRDefault="00E16BC1" w:rsidP="00E16BC1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2D406E32" w14:textId="16D2EBF6" w:rsidR="00E16BC1" w:rsidRPr="00D911F1" w:rsidRDefault="00E16BC1" w:rsidP="00E16BC1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B45319" w:rsidRPr="005E5ED4" w14:paraId="4C8B791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AC21A5B" w14:textId="0E7CDBFB" w:rsidR="00B45319" w:rsidRDefault="00956997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379F1E5" w14:textId="77777777" w:rsidR="00B45319" w:rsidRDefault="00B45319" w:rsidP="00E16BC1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3841BA0E" w14:textId="2617F25A" w:rsidR="00B45319" w:rsidRDefault="00B45319" w:rsidP="00E16BC1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</w:tr>
      <w:tr w:rsidR="00B45319" w:rsidRPr="005E5ED4" w14:paraId="3583C7C2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59242E2" w14:textId="67A800B1" w:rsidR="00B45319" w:rsidRDefault="00956997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71CC547" w14:textId="77777777" w:rsidR="00B45319" w:rsidRDefault="00B45319" w:rsidP="00E16BC1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5C8DAEE" w14:textId="7FB9239C" w:rsidR="00B45319" w:rsidRDefault="00B45319" w:rsidP="00E16BC1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</w:tr>
      <w:bookmarkEnd w:id="6"/>
    </w:tbl>
    <w:p w14:paraId="7A6E3229" w14:textId="3CCA65F7" w:rsidR="00A57E3D" w:rsidRDefault="00A57E3D">
      <w:pPr>
        <w:pStyle w:val="Note"/>
        <w:jc w:val="center"/>
        <w:rPr>
          <w:rFonts w:ascii="Arial" w:hAnsi="Arial" w:cs="Arial"/>
          <w:color w:val="3B3838" w:themeColor="background2" w:themeShade="40"/>
        </w:rPr>
      </w:pPr>
    </w:p>
    <w:p w14:paraId="3BB68AD3" w14:textId="2DDD5BEA" w:rsidR="00883B9E" w:rsidRDefault="00883B9E">
      <w:pPr>
        <w:spacing w:line="259" w:lineRule="auto"/>
        <w:rPr>
          <w:rFonts w:ascii="Arial" w:hAnsi="Arial" w:cs="Arial"/>
          <w:b/>
          <w:bCs/>
          <w:color w:val="3B3838" w:themeColor="background2" w:themeShade="40"/>
        </w:rPr>
      </w:pPr>
    </w:p>
    <w:sectPr w:rsidR="00883B9E" w:rsidSect="00326250">
      <w:headerReference w:type="default" r:id="rId14"/>
      <w:footerReference w:type="default" r:id="rId15"/>
      <w:headerReference w:type="first" r:id="rId16"/>
      <w:pgSz w:w="12240" w:h="15840"/>
      <w:pgMar w:top="1701" w:right="1077" w:bottom="1440" w:left="1077" w:header="73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92292" w14:textId="77777777" w:rsidR="00326250" w:rsidRDefault="00326250" w:rsidP="008B56D9">
      <w:r>
        <w:separator/>
      </w:r>
    </w:p>
  </w:endnote>
  <w:endnote w:type="continuationSeparator" w:id="0">
    <w:p w14:paraId="501DD81C" w14:textId="77777777" w:rsidR="00326250" w:rsidRDefault="00326250" w:rsidP="008B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nterstat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659507"/>
      <w:docPartObj>
        <w:docPartGallery w:val="Page Numbers (Bottom of Page)"/>
        <w:docPartUnique/>
      </w:docPartObj>
    </w:sdtPr>
    <w:sdtEndPr>
      <w:rPr>
        <w:rFonts w:ascii="Titillium" w:hAnsi="Titillium"/>
        <w:color w:val="808080" w:themeColor="background1" w:themeShade="80"/>
        <w:sz w:val="18"/>
        <w:szCs w:val="18"/>
      </w:rPr>
    </w:sdtEndPr>
    <w:sdtContent>
      <w:p w14:paraId="5CF13AAE" w14:textId="4C957EDC" w:rsidR="009805D2" w:rsidRDefault="009805D2" w:rsidP="009805D2">
        <w:pPr>
          <w:pStyle w:val="Footer"/>
          <w:jc w:val="left"/>
          <w:rPr>
            <w:rFonts w:ascii="Titillium" w:hAnsi="Titillium"/>
            <w:color w:val="808080" w:themeColor="background1" w:themeShade="80"/>
            <w:sz w:val="18"/>
            <w:szCs w:val="18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038"/>
          <w:gridCol w:w="5038"/>
        </w:tblGrid>
        <w:tr w:rsidR="009805D2" w14:paraId="18D08BF6" w14:textId="77777777" w:rsidTr="009805D2">
          <w:tc>
            <w:tcPr>
              <w:tcW w:w="5038" w:type="dxa"/>
            </w:tcPr>
            <w:p w14:paraId="71F28C38" w14:textId="49EFFD5D" w:rsidR="009805D2" w:rsidRDefault="009805D2" w:rsidP="009805D2">
              <w:pPr>
                <w:pStyle w:val="Footer"/>
                <w:jc w:val="left"/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</w:pP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t xml:space="preserve">Page | </w: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begin"/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instrText xml:space="preserve"> PAGE   \* MERGEFORMAT </w:instrTex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separate"/>
              </w:r>
              <w:r>
                <w:rPr>
                  <w:color w:val="808080" w:themeColor="background1" w:themeShade="80"/>
                  <w:sz w:val="18"/>
                  <w:szCs w:val="18"/>
                </w:rPr>
                <w:t>2</w: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end"/>
              </w:r>
            </w:p>
          </w:tc>
          <w:tc>
            <w:tcPr>
              <w:tcW w:w="5038" w:type="dxa"/>
            </w:tcPr>
            <w:p w14:paraId="00FA2E58" w14:textId="0A11BA9E" w:rsidR="009805D2" w:rsidRDefault="00F55B5C" w:rsidP="009805D2">
              <w:pPr>
                <w:pStyle w:val="Footer"/>
                <w:jc w:val="right"/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t>AUGUST</w:t>
              </w:r>
              <w:r w:rsidR="009805D2" w:rsidRPr="009805D2">
                <w:rPr>
                  <w:rFonts w:ascii="Titillium" w:hAnsi="Titillium"/>
                  <w:color w:val="808080" w:themeColor="background1" w:themeShade="80"/>
                  <w:sz w:val="18"/>
                  <w:szCs w:val="18"/>
                  <w:lang w:val="ru-RU"/>
                </w:rPr>
                <w:t xml:space="preserve"> 2021</w:t>
              </w:r>
            </w:p>
          </w:tc>
        </w:tr>
      </w:tbl>
      <w:p w14:paraId="44775319" w14:textId="5A35CC73" w:rsidR="006E21BC" w:rsidRPr="0072708E" w:rsidRDefault="00000000" w:rsidP="009805D2">
        <w:pPr>
          <w:pStyle w:val="Footer"/>
          <w:jc w:val="left"/>
          <w:rPr>
            <w:rFonts w:ascii="Titillium" w:hAnsi="Titillium"/>
            <w:color w:val="808080" w:themeColor="background1" w:themeShade="80"/>
            <w:sz w:val="18"/>
            <w:szCs w:val="18"/>
          </w:rPr>
        </w:pPr>
      </w:p>
    </w:sdtContent>
  </w:sdt>
  <w:p w14:paraId="30BBB49C" w14:textId="77777777" w:rsidR="00C2098A" w:rsidRDefault="00C2098A" w:rsidP="008B56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BA214" w14:textId="77777777" w:rsidR="00326250" w:rsidRDefault="00326250" w:rsidP="008B56D9">
      <w:r>
        <w:separator/>
      </w:r>
    </w:p>
  </w:footnote>
  <w:footnote w:type="continuationSeparator" w:id="0">
    <w:p w14:paraId="47758638" w14:textId="77777777" w:rsidR="00326250" w:rsidRDefault="00326250" w:rsidP="008B5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72CA" w14:textId="77777777" w:rsidR="006E21BC" w:rsidRDefault="00876D7E" w:rsidP="00CA5FE0">
    <w:pPr>
      <w:pStyle w:val="Header"/>
      <w:spacing w:before="240"/>
    </w:pPr>
    <w:r>
      <w:rPr>
        <w:b/>
        <w:bCs/>
        <w:noProof/>
        <w:lang w:eastAsia="en-GB"/>
      </w:rPr>
      <w:drawing>
        <wp:anchor distT="0" distB="0" distL="114300" distR="114300" simplePos="0" relativeHeight="251660288" behindDoc="1" locked="0" layoutInCell="1" allowOverlap="1" wp14:anchorId="06375B7E" wp14:editId="14BD98DD">
          <wp:simplePos x="0" y="0"/>
          <wp:positionH relativeFrom="page">
            <wp:align>right</wp:align>
          </wp:positionH>
          <wp:positionV relativeFrom="paragraph">
            <wp:posOffset>-758452</wp:posOffset>
          </wp:positionV>
          <wp:extent cx="7856855" cy="10795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703" b="57730"/>
                  <a:stretch/>
                </pic:blipFill>
                <pic:spPr bwMode="auto">
                  <a:xfrm>
                    <a:off x="0" y="0"/>
                    <a:ext cx="78568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18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89E1094" wp14:editId="72EEE3BE">
          <wp:simplePos x="0" y="0"/>
          <wp:positionH relativeFrom="column">
            <wp:posOffset>5312410</wp:posOffset>
          </wp:positionH>
          <wp:positionV relativeFrom="paragraph">
            <wp:posOffset>-153670</wp:posOffset>
          </wp:positionV>
          <wp:extent cx="1276350" cy="3644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21B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03AD" w14:textId="77777777" w:rsidR="00706298" w:rsidRDefault="00302850" w:rsidP="008B56D9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1A3D207" wp14:editId="14BD46DD">
          <wp:simplePos x="0" y="0"/>
          <wp:positionH relativeFrom="column">
            <wp:posOffset>4818567</wp:posOffset>
          </wp:positionH>
          <wp:positionV relativeFrom="paragraph">
            <wp:posOffset>100330</wp:posOffset>
          </wp:positionV>
          <wp:extent cx="1650365" cy="953770"/>
          <wp:effectExtent l="114300" t="114300" r="121285" b="113030"/>
          <wp:wrapThrough wrapText="bothSides">
            <wp:wrapPolygon edited="0">
              <wp:start x="-1496" y="-2589"/>
              <wp:lineTo x="-1496" y="23728"/>
              <wp:lineTo x="22938" y="23728"/>
              <wp:lineTo x="22938" y="-2589"/>
              <wp:lineTo x="-1496" y="-2589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953770"/>
                  </a:xfrm>
                  <a:prstGeom prst="rect">
                    <a:avLst/>
                  </a:prstGeom>
                  <a:noFill/>
                  <a:ln w="101600">
                    <a:solidFill>
                      <a:schemeClr val="bg1">
                        <a:alpha val="43000"/>
                      </a:schemeClr>
                    </a:solidFill>
                  </a:ln>
                </pic:spPr>
              </pic:pic>
            </a:graphicData>
          </a:graphic>
        </wp:anchor>
      </w:drawing>
    </w:r>
    <w:r w:rsidR="00556B9A">
      <w:rPr>
        <w:b/>
        <w:bCs/>
        <w:noProof/>
        <w:lang w:eastAsia="en-GB"/>
      </w:rPr>
      <w:drawing>
        <wp:anchor distT="0" distB="0" distL="114300" distR="114300" simplePos="0" relativeHeight="251658240" behindDoc="1" locked="0" layoutInCell="1" allowOverlap="1" wp14:anchorId="3C544A7A" wp14:editId="08B9FB06">
          <wp:simplePos x="0" y="0"/>
          <wp:positionH relativeFrom="page">
            <wp:posOffset>-247426</wp:posOffset>
          </wp:positionH>
          <wp:positionV relativeFrom="paragraph">
            <wp:posOffset>-1360880</wp:posOffset>
          </wp:positionV>
          <wp:extent cx="8249918" cy="2560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49918" cy="2560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65193"/>
    <w:multiLevelType w:val="hybridMultilevel"/>
    <w:tmpl w:val="906AB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55129"/>
    <w:multiLevelType w:val="hybridMultilevel"/>
    <w:tmpl w:val="CAB2A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A506D"/>
    <w:multiLevelType w:val="hybridMultilevel"/>
    <w:tmpl w:val="6FFC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67747B"/>
    <w:multiLevelType w:val="hybridMultilevel"/>
    <w:tmpl w:val="E21AAC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116C24"/>
    <w:multiLevelType w:val="hybridMultilevel"/>
    <w:tmpl w:val="335C9B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AE20E2A"/>
    <w:multiLevelType w:val="hybridMultilevel"/>
    <w:tmpl w:val="1EEC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51B9D"/>
    <w:multiLevelType w:val="hybridMultilevel"/>
    <w:tmpl w:val="1BFAB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57B0C"/>
    <w:multiLevelType w:val="hybridMultilevel"/>
    <w:tmpl w:val="81CAB67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28AB6A35"/>
    <w:multiLevelType w:val="hybridMultilevel"/>
    <w:tmpl w:val="A76450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705494"/>
    <w:multiLevelType w:val="hybridMultilevel"/>
    <w:tmpl w:val="FF029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12D05"/>
    <w:multiLevelType w:val="hybridMultilevel"/>
    <w:tmpl w:val="CE644E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39111C8"/>
    <w:multiLevelType w:val="hybridMultilevel"/>
    <w:tmpl w:val="03147E2C"/>
    <w:lvl w:ilvl="0" w:tplc="C55CD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08091F"/>
    <w:multiLevelType w:val="hybridMultilevel"/>
    <w:tmpl w:val="C9C88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57F0F"/>
    <w:multiLevelType w:val="hybridMultilevel"/>
    <w:tmpl w:val="0A4A3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C652C7"/>
    <w:multiLevelType w:val="hybridMultilevel"/>
    <w:tmpl w:val="B20C2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C2ECD"/>
    <w:multiLevelType w:val="hybridMultilevel"/>
    <w:tmpl w:val="4B6E1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796350"/>
    <w:multiLevelType w:val="hybridMultilevel"/>
    <w:tmpl w:val="D1AAEB28"/>
    <w:lvl w:ilvl="0" w:tplc="0B76F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363703"/>
    <w:multiLevelType w:val="hybridMultilevel"/>
    <w:tmpl w:val="17A46B6E"/>
    <w:lvl w:ilvl="0" w:tplc="C504C6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391613"/>
    <w:multiLevelType w:val="hybridMultilevel"/>
    <w:tmpl w:val="F8441578"/>
    <w:lvl w:ilvl="0" w:tplc="C2829F1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91F05"/>
    <w:multiLevelType w:val="hybridMultilevel"/>
    <w:tmpl w:val="5B8A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B55E1C"/>
    <w:multiLevelType w:val="hybridMultilevel"/>
    <w:tmpl w:val="6710580C"/>
    <w:lvl w:ilvl="0" w:tplc="04EC5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CC560B"/>
    <w:multiLevelType w:val="hybridMultilevel"/>
    <w:tmpl w:val="6290A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4277B"/>
    <w:multiLevelType w:val="hybridMultilevel"/>
    <w:tmpl w:val="93D6E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D7564E"/>
    <w:multiLevelType w:val="hybridMultilevel"/>
    <w:tmpl w:val="8ACC4E20"/>
    <w:lvl w:ilvl="0" w:tplc="04EC5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AB7842"/>
    <w:multiLevelType w:val="hybridMultilevel"/>
    <w:tmpl w:val="86C49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8E1443"/>
    <w:multiLevelType w:val="hybridMultilevel"/>
    <w:tmpl w:val="9958667C"/>
    <w:lvl w:ilvl="0" w:tplc="F9BC3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EA2B89"/>
    <w:multiLevelType w:val="hybridMultilevel"/>
    <w:tmpl w:val="D09C8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91C7C"/>
    <w:multiLevelType w:val="hybridMultilevel"/>
    <w:tmpl w:val="12023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100535">
    <w:abstractNumId w:val="9"/>
  </w:num>
  <w:num w:numId="2" w16cid:durableId="1411854205">
    <w:abstractNumId w:val="7"/>
  </w:num>
  <w:num w:numId="3" w16cid:durableId="496309672">
    <w:abstractNumId w:val="6"/>
  </w:num>
  <w:num w:numId="4" w16cid:durableId="1136679484">
    <w:abstractNumId w:val="5"/>
  </w:num>
  <w:num w:numId="5" w16cid:durableId="1959098011">
    <w:abstractNumId w:val="4"/>
  </w:num>
  <w:num w:numId="6" w16cid:durableId="573668245">
    <w:abstractNumId w:val="8"/>
  </w:num>
  <w:num w:numId="7" w16cid:durableId="31348811">
    <w:abstractNumId w:val="3"/>
  </w:num>
  <w:num w:numId="8" w16cid:durableId="1228422830">
    <w:abstractNumId w:val="2"/>
  </w:num>
  <w:num w:numId="9" w16cid:durableId="366759608">
    <w:abstractNumId w:val="1"/>
  </w:num>
  <w:num w:numId="10" w16cid:durableId="1313485666">
    <w:abstractNumId w:val="0"/>
  </w:num>
  <w:num w:numId="11" w16cid:durableId="241454062">
    <w:abstractNumId w:val="27"/>
  </w:num>
  <w:num w:numId="12" w16cid:durableId="1943949095">
    <w:abstractNumId w:val="21"/>
  </w:num>
  <w:num w:numId="13" w16cid:durableId="2131973337">
    <w:abstractNumId w:val="26"/>
  </w:num>
  <w:num w:numId="14" w16cid:durableId="7755604">
    <w:abstractNumId w:val="28"/>
  </w:num>
  <w:num w:numId="15" w16cid:durableId="318465016">
    <w:abstractNumId w:val="11"/>
  </w:num>
  <w:num w:numId="16" w16cid:durableId="375854323">
    <w:abstractNumId w:val="34"/>
  </w:num>
  <w:num w:numId="17" w16cid:durableId="1484541130">
    <w:abstractNumId w:val="29"/>
  </w:num>
  <w:num w:numId="18" w16cid:durableId="1326319389">
    <w:abstractNumId w:val="35"/>
  </w:num>
  <w:num w:numId="19" w16cid:durableId="1124538936">
    <w:abstractNumId w:val="32"/>
  </w:num>
  <w:num w:numId="20" w16cid:durableId="164252902">
    <w:abstractNumId w:val="10"/>
  </w:num>
  <w:num w:numId="21" w16cid:durableId="831486766">
    <w:abstractNumId w:val="12"/>
  </w:num>
  <w:num w:numId="22" w16cid:durableId="476260273">
    <w:abstractNumId w:val="13"/>
  </w:num>
  <w:num w:numId="23" w16cid:durableId="28337152">
    <w:abstractNumId w:val="14"/>
  </w:num>
  <w:num w:numId="24" w16cid:durableId="1523587831">
    <w:abstractNumId w:val="20"/>
  </w:num>
  <w:num w:numId="25" w16cid:durableId="917246488">
    <w:abstractNumId w:val="17"/>
  </w:num>
  <w:num w:numId="26" w16cid:durableId="1319000550">
    <w:abstractNumId w:val="15"/>
  </w:num>
  <w:num w:numId="27" w16cid:durableId="505629015">
    <w:abstractNumId w:val="22"/>
  </w:num>
  <w:num w:numId="28" w16cid:durableId="679242184">
    <w:abstractNumId w:val="16"/>
  </w:num>
  <w:num w:numId="29" w16cid:durableId="1881239318">
    <w:abstractNumId w:val="33"/>
  </w:num>
  <w:num w:numId="30" w16cid:durableId="378867188">
    <w:abstractNumId w:val="19"/>
  </w:num>
  <w:num w:numId="31" w16cid:durableId="1625186895">
    <w:abstractNumId w:val="31"/>
  </w:num>
  <w:num w:numId="32" w16cid:durableId="203762106">
    <w:abstractNumId w:val="27"/>
  </w:num>
  <w:num w:numId="33" w16cid:durableId="143159421">
    <w:abstractNumId w:val="27"/>
  </w:num>
  <w:num w:numId="34" w16cid:durableId="689724670">
    <w:abstractNumId w:val="16"/>
  </w:num>
  <w:num w:numId="35" w16cid:durableId="807942529">
    <w:abstractNumId w:val="37"/>
  </w:num>
  <w:num w:numId="36" w16cid:durableId="1885411035">
    <w:abstractNumId w:val="36"/>
  </w:num>
  <w:num w:numId="37" w16cid:durableId="1722053136">
    <w:abstractNumId w:val="23"/>
  </w:num>
  <w:num w:numId="38" w16cid:durableId="2088918132">
    <w:abstractNumId w:val="27"/>
  </w:num>
  <w:num w:numId="39" w16cid:durableId="522864665">
    <w:abstractNumId w:val="27"/>
  </w:num>
  <w:num w:numId="40" w16cid:durableId="1697851280">
    <w:abstractNumId w:val="18"/>
  </w:num>
  <w:num w:numId="41" w16cid:durableId="2000767768">
    <w:abstractNumId w:val="27"/>
  </w:num>
  <w:num w:numId="42" w16cid:durableId="1517883849">
    <w:abstractNumId w:val="27"/>
  </w:num>
  <w:num w:numId="43" w16cid:durableId="477235339">
    <w:abstractNumId w:val="27"/>
  </w:num>
  <w:num w:numId="44" w16cid:durableId="2036688623">
    <w:abstractNumId w:val="27"/>
  </w:num>
  <w:num w:numId="45" w16cid:durableId="757596994">
    <w:abstractNumId w:val="27"/>
  </w:num>
  <w:num w:numId="46" w16cid:durableId="1889416947">
    <w:abstractNumId w:val="27"/>
  </w:num>
  <w:num w:numId="47" w16cid:durableId="1438909525">
    <w:abstractNumId w:val="27"/>
  </w:num>
  <w:num w:numId="48" w16cid:durableId="1987322870">
    <w:abstractNumId w:val="27"/>
  </w:num>
  <w:num w:numId="49" w16cid:durableId="1888957264">
    <w:abstractNumId w:val="27"/>
  </w:num>
  <w:num w:numId="50" w16cid:durableId="354893929">
    <w:abstractNumId w:val="30"/>
  </w:num>
  <w:num w:numId="51" w16cid:durableId="603927299">
    <w:abstractNumId w:val="24"/>
  </w:num>
  <w:num w:numId="52" w16cid:durableId="1859156958">
    <w:abstractNumId w:val="25"/>
  </w:num>
  <w:num w:numId="53" w16cid:durableId="1209148261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 w16cid:durableId="551385446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321"/>
    <w:rsid w:val="00000F1D"/>
    <w:rsid w:val="00012B2D"/>
    <w:rsid w:val="00017B5D"/>
    <w:rsid w:val="0003023C"/>
    <w:rsid w:val="00030FF4"/>
    <w:rsid w:val="000320BA"/>
    <w:rsid w:val="00034805"/>
    <w:rsid w:val="00036681"/>
    <w:rsid w:val="00040348"/>
    <w:rsid w:val="00047FE8"/>
    <w:rsid w:val="00054189"/>
    <w:rsid w:val="000566CA"/>
    <w:rsid w:val="00062B5E"/>
    <w:rsid w:val="00076819"/>
    <w:rsid w:val="0008039F"/>
    <w:rsid w:val="000851D7"/>
    <w:rsid w:val="0008656E"/>
    <w:rsid w:val="00091382"/>
    <w:rsid w:val="000953DE"/>
    <w:rsid w:val="000956B9"/>
    <w:rsid w:val="000A07DA"/>
    <w:rsid w:val="000A2BFA"/>
    <w:rsid w:val="000B0619"/>
    <w:rsid w:val="000B61CA"/>
    <w:rsid w:val="000C2636"/>
    <w:rsid w:val="000C7C7A"/>
    <w:rsid w:val="000F7610"/>
    <w:rsid w:val="001006A9"/>
    <w:rsid w:val="00101D62"/>
    <w:rsid w:val="00105C72"/>
    <w:rsid w:val="00107A06"/>
    <w:rsid w:val="00107F35"/>
    <w:rsid w:val="00110C23"/>
    <w:rsid w:val="0011157A"/>
    <w:rsid w:val="00114ED7"/>
    <w:rsid w:val="00124260"/>
    <w:rsid w:val="001259F8"/>
    <w:rsid w:val="001262CB"/>
    <w:rsid w:val="001300CA"/>
    <w:rsid w:val="00140B0E"/>
    <w:rsid w:val="00160A60"/>
    <w:rsid w:val="001612F9"/>
    <w:rsid w:val="0016135E"/>
    <w:rsid w:val="0017024C"/>
    <w:rsid w:val="001763B8"/>
    <w:rsid w:val="00185B81"/>
    <w:rsid w:val="001A2B39"/>
    <w:rsid w:val="001A5CA9"/>
    <w:rsid w:val="001B2AC1"/>
    <w:rsid w:val="001B403A"/>
    <w:rsid w:val="001B5B25"/>
    <w:rsid w:val="001C22ED"/>
    <w:rsid w:val="001C77FB"/>
    <w:rsid w:val="001D2F8C"/>
    <w:rsid w:val="001E2B52"/>
    <w:rsid w:val="001F4583"/>
    <w:rsid w:val="002109AE"/>
    <w:rsid w:val="00214D8B"/>
    <w:rsid w:val="00217980"/>
    <w:rsid w:val="00227262"/>
    <w:rsid w:val="0023244B"/>
    <w:rsid w:val="002370FE"/>
    <w:rsid w:val="002538AC"/>
    <w:rsid w:val="00253DE2"/>
    <w:rsid w:val="00270CD4"/>
    <w:rsid w:val="00271662"/>
    <w:rsid w:val="0027404F"/>
    <w:rsid w:val="00286488"/>
    <w:rsid w:val="00290AAA"/>
    <w:rsid w:val="002919B3"/>
    <w:rsid w:val="00291D01"/>
    <w:rsid w:val="00293B83"/>
    <w:rsid w:val="0029596D"/>
    <w:rsid w:val="002B091C"/>
    <w:rsid w:val="002B12A4"/>
    <w:rsid w:val="002B27EE"/>
    <w:rsid w:val="002B2C06"/>
    <w:rsid w:val="002B52B4"/>
    <w:rsid w:val="002B660B"/>
    <w:rsid w:val="002C2CDD"/>
    <w:rsid w:val="002D0D92"/>
    <w:rsid w:val="002D45C6"/>
    <w:rsid w:val="002D51BA"/>
    <w:rsid w:val="002D7106"/>
    <w:rsid w:val="002E292E"/>
    <w:rsid w:val="002F03FA"/>
    <w:rsid w:val="002F187F"/>
    <w:rsid w:val="002F19FB"/>
    <w:rsid w:val="00302850"/>
    <w:rsid w:val="00310FBF"/>
    <w:rsid w:val="00312156"/>
    <w:rsid w:val="00313E86"/>
    <w:rsid w:val="00317C3E"/>
    <w:rsid w:val="00326250"/>
    <w:rsid w:val="00330CFC"/>
    <w:rsid w:val="00330D27"/>
    <w:rsid w:val="00332876"/>
    <w:rsid w:val="00333CD3"/>
    <w:rsid w:val="00340323"/>
    <w:rsid w:val="00340365"/>
    <w:rsid w:val="00342B64"/>
    <w:rsid w:val="00344769"/>
    <w:rsid w:val="0035154E"/>
    <w:rsid w:val="00351D42"/>
    <w:rsid w:val="00361D7B"/>
    <w:rsid w:val="00364079"/>
    <w:rsid w:val="0036649E"/>
    <w:rsid w:val="00366C8B"/>
    <w:rsid w:val="0037598C"/>
    <w:rsid w:val="00385605"/>
    <w:rsid w:val="00386238"/>
    <w:rsid w:val="0039675B"/>
    <w:rsid w:val="003A6688"/>
    <w:rsid w:val="003C1E8F"/>
    <w:rsid w:val="003C5528"/>
    <w:rsid w:val="003D03E5"/>
    <w:rsid w:val="003E7562"/>
    <w:rsid w:val="003F6F20"/>
    <w:rsid w:val="004036ED"/>
    <w:rsid w:val="004077FB"/>
    <w:rsid w:val="00415B7E"/>
    <w:rsid w:val="00415C6C"/>
    <w:rsid w:val="004244FF"/>
    <w:rsid w:val="00424DD9"/>
    <w:rsid w:val="004305E4"/>
    <w:rsid w:val="00434A05"/>
    <w:rsid w:val="00447C8B"/>
    <w:rsid w:val="00454964"/>
    <w:rsid w:val="00454C70"/>
    <w:rsid w:val="00457974"/>
    <w:rsid w:val="0046104A"/>
    <w:rsid w:val="004717C5"/>
    <w:rsid w:val="00491F73"/>
    <w:rsid w:val="004A24CC"/>
    <w:rsid w:val="004A2A52"/>
    <w:rsid w:val="004A3529"/>
    <w:rsid w:val="004A7666"/>
    <w:rsid w:val="004B1DAC"/>
    <w:rsid w:val="004C10CB"/>
    <w:rsid w:val="004C17C9"/>
    <w:rsid w:val="004C2652"/>
    <w:rsid w:val="004C752E"/>
    <w:rsid w:val="004D061B"/>
    <w:rsid w:val="004D35BC"/>
    <w:rsid w:val="004F7C9F"/>
    <w:rsid w:val="00506320"/>
    <w:rsid w:val="00511DA3"/>
    <w:rsid w:val="00516810"/>
    <w:rsid w:val="00521440"/>
    <w:rsid w:val="00523479"/>
    <w:rsid w:val="00532149"/>
    <w:rsid w:val="00535F03"/>
    <w:rsid w:val="00543DB7"/>
    <w:rsid w:val="00552FF5"/>
    <w:rsid w:val="00553E42"/>
    <w:rsid w:val="00556B9A"/>
    <w:rsid w:val="00565811"/>
    <w:rsid w:val="00567011"/>
    <w:rsid w:val="005729B0"/>
    <w:rsid w:val="00580ABF"/>
    <w:rsid w:val="00583E4F"/>
    <w:rsid w:val="005856D6"/>
    <w:rsid w:val="00587A3F"/>
    <w:rsid w:val="005909CF"/>
    <w:rsid w:val="005D4B50"/>
    <w:rsid w:val="005E3D2C"/>
    <w:rsid w:val="005E434D"/>
    <w:rsid w:val="005E566A"/>
    <w:rsid w:val="005E5ED4"/>
    <w:rsid w:val="005F046A"/>
    <w:rsid w:val="005F165F"/>
    <w:rsid w:val="00603C3C"/>
    <w:rsid w:val="006064D7"/>
    <w:rsid w:val="00620487"/>
    <w:rsid w:val="00621B94"/>
    <w:rsid w:val="00641630"/>
    <w:rsid w:val="00641909"/>
    <w:rsid w:val="00643168"/>
    <w:rsid w:val="00652279"/>
    <w:rsid w:val="006553D8"/>
    <w:rsid w:val="0067022B"/>
    <w:rsid w:val="0068172F"/>
    <w:rsid w:val="00684488"/>
    <w:rsid w:val="00685262"/>
    <w:rsid w:val="00691F35"/>
    <w:rsid w:val="006A3CE7"/>
    <w:rsid w:val="006A3F21"/>
    <w:rsid w:val="006A7746"/>
    <w:rsid w:val="006B168B"/>
    <w:rsid w:val="006B7CCC"/>
    <w:rsid w:val="006C4217"/>
    <w:rsid w:val="006C4C50"/>
    <w:rsid w:val="006D76B1"/>
    <w:rsid w:val="006E21BC"/>
    <w:rsid w:val="006E5404"/>
    <w:rsid w:val="006F2A17"/>
    <w:rsid w:val="0070201D"/>
    <w:rsid w:val="00706298"/>
    <w:rsid w:val="00713050"/>
    <w:rsid w:val="00713CB3"/>
    <w:rsid w:val="0072708E"/>
    <w:rsid w:val="00737192"/>
    <w:rsid w:val="00741125"/>
    <w:rsid w:val="00746F7F"/>
    <w:rsid w:val="007523E6"/>
    <w:rsid w:val="007558FB"/>
    <w:rsid w:val="00755ED7"/>
    <w:rsid w:val="007569C1"/>
    <w:rsid w:val="0076027B"/>
    <w:rsid w:val="00762CF4"/>
    <w:rsid w:val="00763832"/>
    <w:rsid w:val="00770225"/>
    <w:rsid w:val="00772919"/>
    <w:rsid w:val="00774D2E"/>
    <w:rsid w:val="007B1C01"/>
    <w:rsid w:val="007C3423"/>
    <w:rsid w:val="007D1FED"/>
    <w:rsid w:val="007D2696"/>
    <w:rsid w:val="007D2FD2"/>
    <w:rsid w:val="007D3F30"/>
    <w:rsid w:val="007D406E"/>
    <w:rsid w:val="007D6458"/>
    <w:rsid w:val="007E37B2"/>
    <w:rsid w:val="007E402A"/>
    <w:rsid w:val="00807D35"/>
    <w:rsid w:val="00811117"/>
    <w:rsid w:val="00816B1F"/>
    <w:rsid w:val="00817097"/>
    <w:rsid w:val="00820E3B"/>
    <w:rsid w:val="00823B08"/>
    <w:rsid w:val="00823C54"/>
    <w:rsid w:val="00841146"/>
    <w:rsid w:val="00843F07"/>
    <w:rsid w:val="0085103C"/>
    <w:rsid w:val="00854F54"/>
    <w:rsid w:val="00857A68"/>
    <w:rsid w:val="008655F3"/>
    <w:rsid w:val="00865CBE"/>
    <w:rsid w:val="008705E1"/>
    <w:rsid w:val="0087379C"/>
    <w:rsid w:val="00876D7E"/>
    <w:rsid w:val="00883B9E"/>
    <w:rsid w:val="0088401A"/>
    <w:rsid w:val="0088461B"/>
    <w:rsid w:val="0088504C"/>
    <w:rsid w:val="0089382B"/>
    <w:rsid w:val="00894243"/>
    <w:rsid w:val="008A1907"/>
    <w:rsid w:val="008A4048"/>
    <w:rsid w:val="008B56D9"/>
    <w:rsid w:val="008C038B"/>
    <w:rsid w:val="008C6BCA"/>
    <w:rsid w:val="008C7B50"/>
    <w:rsid w:val="008D79C0"/>
    <w:rsid w:val="008D7C27"/>
    <w:rsid w:val="008E0EAA"/>
    <w:rsid w:val="008E245A"/>
    <w:rsid w:val="008E4B30"/>
    <w:rsid w:val="00902201"/>
    <w:rsid w:val="00904E6F"/>
    <w:rsid w:val="00906BEE"/>
    <w:rsid w:val="00912146"/>
    <w:rsid w:val="00915F75"/>
    <w:rsid w:val="009214F8"/>
    <w:rsid w:val="009243E7"/>
    <w:rsid w:val="009354EB"/>
    <w:rsid w:val="00944165"/>
    <w:rsid w:val="0094648B"/>
    <w:rsid w:val="00946C9B"/>
    <w:rsid w:val="009511FA"/>
    <w:rsid w:val="00956997"/>
    <w:rsid w:val="00965D1F"/>
    <w:rsid w:val="009707E7"/>
    <w:rsid w:val="009805D2"/>
    <w:rsid w:val="00985D58"/>
    <w:rsid w:val="00996FB5"/>
    <w:rsid w:val="009B3C40"/>
    <w:rsid w:val="009C5664"/>
    <w:rsid w:val="009C7912"/>
    <w:rsid w:val="009D79E3"/>
    <w:rsid w:val="009E28B5"/>
    <w:rsid w:val="009F1939"/>
    <w:rsid w:val="009F4CF1"/>
    <w:rsid w:val="009F5A38"/>
    <w:rsid w:val="009F7AD9"/>
    <w:rsid w:val="00A342E3"/>
    <w:rsid w:val="00A357CD"/>
    <w:rsid w:val="00A42540"/>
    <w:rsid w:val="00A43224"/>
    <w:rsid w:val="00A50939"/>
    <w:rsid w:val="00A578DD"/>
    <w:rsid w:val="00A57E3D"/>
    <w:rsid w:val="00A72F03"/>
    <w:rsid w:val="00A8310C"/>
    <w:rsid w:val="00A83413"/>
    <w:rsid w:val="00A94D39"/>
    <w:rsid w:val="00AA6A40"/>
    <w:rsid w:val="00AA75F6"/>
    <w:rsid w:val="00AB28EB"/>
    <w:rsid w:val="00AC7015"/>
    <w:rsid w:val="00AD00FD"/>
    <w:rsid w:val="00AD73EC"/>
    <w:rsid w:val="00AE7DE5"/>
    <w:rsid w:val="00AF064F"/>
    <w:rsid w:val="00AF0A8E"/>
    <w:rsid w:val="00B14255"/>
    <w:rsid w:val="00B2063C"/>
    <w:rsid w:val="00B21CA0"/>
    <w:rsid w:val="00B22181"/>
    <w:rsid w:val="00B22948"/>
    <w:rsid w:val="00B27019"/>
    <w:rsid w:val="00B302C9"/>
    <w:rsid w:val="00B35DB0"/>
    <w:rsid w:val="00B42CFA"/>
    <w:rsid w:val="00B45319"/>
    <w:rsid w:val="00B47029"/>
    <w:rsid w:val="00B5640C"/>
    <w:rsid w:val="00B5664D"/>
    <w:rsid w:val="00B62BE0"/>
    <w:rsid w:val="00B63751"/>
    <w:rsid w:val="00B65402"/>
    <w:rsid w:val="00B66387"/>
    <w:rsid w:val="00B7495B"/>
    <w:rsid w:val="00B76A83"/>
    <w:rsid w:val="00B80B41"/>
    <w:rsid w:val="00B85C00"/>
    <w:rsid w:val="00B90714"/>
    <w:rsid w:val="00B90B5B"/>
    <w:rsid w:val="00B93D43"/>
    <w:rsid w:val="00BA5B40"/>
    <w:rsid w:val="00BD003F"/>
    <w:rsid w:val="00BD0206"/>
    <w:rsid w:val="00BE3514"/>
    <w:rsid w:val="00BF6DF2"/>
    <w:rsid w:val="00C10F05"/>
    <w:rsid w:val="00C12FD8"/>
    <w:rsid w:val="00C2098A"/>
    <w:rsid w:val="00C256F1"/>
    <w:rsid w:val="00C47E48"/>
    <w:rsid w:val="00C5444A"/>
    <w:rsid w:val="00C5605B"/>
    <w:rsid w:val="00C612DA"/>
    <w:rsid w:val="00C62C50"/>
    <w:rsid w:val="00C63018"/>
    <w:rsid w:val="00C67314"/>
    <w:rsid w:val="00C71A4D"/>
    <w:rsid w:val="00C73AFF"/>
    <w:rsid w:val="00C7741E"/>
    <w:rsid w:val="00C80B83"/>
    <w:rsid w:val="00C875AB"/>
    <w:rsid w:val="00CA3DF1"/>
    <w:rsid w:val="00CA4581"/>
    <w:rsid w:val="00CA5FE0"/>
    <w:rsid w:val="00CB048B"/>
    <w:rsid w:val="00CB4738"/>
    <w:rsid w:val="00CD5FF7"/>
    <w:rsid w:val="00CE18D5"/>
    <w:rsid w:val="00CE277E"/>
    <w:rsid w:val="00CF42A9"/>
    <w:rsid w:val="00D04109"/>
    <w:rsid w:val="00D043E5"/>
    <w:rsid w:val="00D1067A"/>
    <w:rsid w:val="00D16E00"/>
    <w:rsid w:val="00D22FEA"/>
    <w:rsid w:val="00D3569E"/>
    <w:rsid w:val="00D40BA9"/>
    <w:rsid w:val="00D4676F"/>
    <w:rsid w:val="00D50A17"/>
    <w:rsid w:val="00D5319B"/>
    <w:rsid w:val="00D61D73"/>
    <w:rsid w:val="00D701E2"/>
    <w:rsid w:val="00D7074C"/>
    <w:rsid w:val="00D71591"/>
    <w:rsid w:val="00D80829"/>
    <w:rsid w:val="00D911F1"/>
    <w:rsid w:val="00D97A41"/>
    <w:rsid w:val="00D97B12"/>
    <w:rsid w:val="00DC526C"/>
    <w:rsid w:val="00DC6374"/>
    <w:rsid w:val="00DD3CF6"/>
    <w:rsid w:val="00DD6416"/>
    <w:rsid w:val="00DE11AA"/>
    <w:rsid w:val="00DE7B67"/>
    <w:rsid w:val="00DF39B2"/>
    <w:rsid w:val="00DF4E0A"/>
    <w:rsid w:val="00E01CD5"/>
    <w:rsid w:val="00E02DCD"/>
    <w:rsid w:val="00E12C60"/>
    <w:rsid w:val="00E16BC1"/>
    <w:rsid w:val="00E2181F"/>
    <w:rsid w:val="00E22E87"/>
    <w:rsid w:val="00E4076D"/>
    <w:rsid w:val="00E42244"/>
    <w:rsid w:val="00E47CEE"/>
    <w:rsid w:val="00E52307"/>
    <w:rsid w:val="00E57630"/>
    <w:rsid w:val="00E70369"/>
    <w:rsid w:val="00E70BF9"/>
    <w:rsid w:val="00E73664"/>
    <w:rsid w:val="00E73D55"/>
    <w:rsid w:val="00E751AA"/>
    <w:rsid w:val="00E84D01"/>
    <w:rsid w:val="00E86C2B"/>
    <w:rsid w:val="00EA529D"/>
    <w:rsid w:val="00EB0BE7"/>
    <w:rsid w:val="00EB2D52"/>
    <w:rsid w:val="00EC611B"/>
    <w:rsid w:val="00ED17DA"/>
    <w:rsid w:val="00ED280D"/>
    <w:rsid w:val="00ED6A58"/>
    <w:rsid w:val="00EE7C9E"/>
    <w:rsid w:val="00EF14DB"/>
    <w:rsid w:val="00EF3321"/>
    <w:rsid w:val="00EF7CC9"/>
    <w:rsid w:val="00F05150"/>
    <w:rsid w:val="00F207C0"/>
    <w:rsid w:val="00F20AE5"/>
    <w:rsid w:val="00F266CA"/>
    <w:rsid w:val="00F30A8B"/>
    <w:rsid w:val="00F3332F"/>
    <w:rsid w:val="00F3353D"/>
    <w:rsid w:val="00F36AF2"/>
    <w:rsid w:val="00F36EBB"/>
    <w:rsid w:val="00F47C23"/>
    <w:rsid w:val="00F47E97"/>
    <w:rsid w:val="00F5214F"/>
    <w:rsid w:val="00F55B5C"/>
    <w:rsid w:val="00F645C7"/>
    <w:rsid w:val="00F70699"/>
    <w:rsid w:val="00F77144"/>
    <w:rsid w:val="00FB7584"/>
    <w:rsid w:val="00FD4535"/>
    <w:rsid w:val="00FE5FF5"/>
    <w:rsid w:val="00FE694E"/>
    <w:rsid w:val="00FE7AF0"/>
    <w:rsid w:val="00FF4243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C9F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6D9"/>
    <w:pPr>
      <w:spacing w:line="240" w:lineRule="auto"/>
    </w:pPr>
    <w:rPr>
      <w:rFonts w:ascii="Titillium" w:hAnsi="Titillium"/>
      <w:lang w:val="en-GB"/>
    </w:rPr>
  </w:style>
  <w:style w:type="paragraph" w:styleId="Heading1">
    <w:name w:val="heading 1"/>
    <w:basedOn w:val="Normal"/>
    <w:link w:val="Heading1Char"/>
    <w:uiPriority w:val="9"/>
    <w:qFormat/>
    <w:rsid w:val="002E292E"/>
    <w:pPr>
      <w:keepNext/>
      <w:keepLines/>
      <w:spacing w:before="60" w:after="40"/>
      <w:contextualSpacing/>
      <w:outlineLvl w:val="0"/>
    </w:pPr>
    <w:rPr>
      <w:rFonts w:ascii="Interstate" w:eastAsiaTheme="majorEastAsia" w:hAnsi="Interstate" w:cstheme="majorBidi"/>
      <w:b/>
      <w:bCs/>
      <w:caps/>
      <w:color w:val="000000" w:themeColor="text1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rsid w:val="00523479"/>
    <w:pPr>
      <w:keepNext/>
      <w:keepLines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57974"/>
    <w:pPr>
      <w:keepNext/>
      <w:keepLines/>
      <w:pBdr>
        <w:bottom w:val="single" w:sz="24" w:space="1" w:color="EE7249"/>
      </w:pBdr>
      <w:spacing w:before="480" w:after="80"/>
      <w:contextualSpacing/>
      <w:outlineLvl w:val="2"/>
    </w:pPr>
    <w:rPr>
      <w:rFonts w:ascii="Interstate" w:eastAsiaTheme="majorEastAsia" w:hAnsi="Interstate" w:cstheme="majorBidi"/>
      <w:b/>
      <w:bCs/>
      <w:caps/>
      <w:sz w:val="26"/>
      <w:szCs w:val="26"/>
    </w:rPr>
  </w:style>
  <w:style w:type="paragraph" w:styleId="Heading4">
    <w:name w:val="heading 4"/>
    <w:basedOn w:val="Normal"/>
    <w:link w:val="Heading4Char"/>
    <w:autoRedefine/>
    <w:uiPriority w:val="9"/>
    <w:unhideWhenUsed/>
    <w:qFormat/>
    <w:rsid w:val="00904E6F"/>
    <w:pPr>
      <w:keepNext/>
      <w:keepLines/>
      <w:spacing w:before="280" w:after="80"/>
      <w:contextualSpacing/>
      <w:outlineLvl w:val="3"/>
    </w:pPr>
    <w:rPr>
      <w:rFonts w:eastAsiaTheme="majorEastAsia" w:cstheme="majorBidi"/>
      <w:b/>
      <w:bCs/>
      <w:iCs/>
      <w:caps/>
      <w:color w:val="004A6C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58FB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7974"/>
    <w:rPr>
      <w:rFonts w:ascii="Interstate" w:eastAsiaTheme="majorEastAsia" w:hAnsi="Interstate" w:cstheme="majorBidi"/>
      <w:b/>
      <w:bCs/>
      <w:caps/>
      <w:noProof/>
      <w:sz w:val="26"/>
      <w:szCs w:val="26"/>
      <w:lang w:val="en-GB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E292E"/>
    <w:rPr>
      <w:rFonts w:ascii="Interstate" w:eastAsiaTheme="majorEastAsia" w:hAnsi="Interstate" w:cstheme="majorBidi"/>
      <w:b/>
      <w:bCs/>
      <w:caps/>
      <w:noProof/>
      <w:color w:val="000000" w:themeColor="text1"/>
      <w:sz w:val="48"/>
      <w:szCs w:val="48"/>
      <w:lang w:val="en-GB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904E6F"/>
    <w:rPr>
      <w:rFonts w:ascii="Titillium" w:eastAsiaTheme="majorEastAsia" w:hAnsi="Titillium" w:cstheme="majorBidi"/>
      <w:b/>
      <w:bCs/>
      <w:iCs/>
      <w:caps/>
      <w:color w:val="004A6C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8504C"/>
  </w:style>
  <w:style w:type="paragraph" w:customStyle="1" w:styleId="Initials">
    <w:name w:val="Initials"/>
    <w:basedOn w:val="Normal"/>
    <w:next w:val="Heading3"/>
    <w:uiPriority w:val="1"/>
    <w:rsid w:val="00906BEE"/>
    <w:pPr>
      <w:spacing w:after="1480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75F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7558FB"/>
    <w:rPr>
      <w:rFonts w:ascii="Titillium" w:eastAsiaTheme="majorEastAsia" w:hAnsi="Titillium" w:cstheme="majorBidi"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774D2E"/>
    <w:pPr>
      <w:numPr>
        <w:numId w:val="11"/>
      </w:numPr>
      <w:spacing w:before="80" w:after="80" w:line="280" w:lineRule="exact"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AA75F6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outlineLvl w:val="9"/>
    </w:pPr>
    <w:rPr>
      <w:caps w:val="0"/>
      <w:color w:val="D01818" w:themeColor="accent1" w:themeShade="BF"/>
      <w:sz w:val="32"/>
    </w:rPr>
  </w:style>
  <w:style w:type="paragraph" w:customStyle="1" w:styleId="Default">
    <w:name w:val="Default"/>
    <w:rsid w:val="00685262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Greyemphasis">
    <w:name w:val="Grey emphasis"/>
    <w:basedOn w:val="Normal"/>
    <w:link w:val="GreyemphasisChar"/>
    <w:qFormat/>
    <w:rsid w:val="00FB7584"/>
    <w:rPr>
      <w:color w:val="808080" w:themeColor="background1" w:themeShade="80"/>
      <w:sz w:val="28"/>
      <w:szCs w:val="28"/>
    </w:rPr>
  </w:style>
  <w:style w:type="paragraph" w:customStyle="1" w:styleId="Note">
    <w:name w:val="Note"/>
    <w:basedOn w:val="Normal"/>
    <w:link w:val="NoteChar"/>
    <w:qFormat/>
    <w:rsid w:val="00FB7584"/>
    <w:rPr>
      <w:b/>
      <w:bCs/>
      <w:color w:val="000000" w:themeColor="text1"/>
    </w:rPr>
  </w:style>
  <w:style w:type="character" w:customStyle="1" w:styleId="GreyemphasisChar">
    <w:name w:val="Grey emphasis Char"/>
    <w:basedOn w:val="DefaultParagraphFont"/>
    <w:link w:val="Greyemphasis"/>
    <w:rsid w:val="00FB7584"/>
    <w:rPr>
      <w:rFonts w:ascii="Titillium" w:hAnsi="Titillium"/>
      <w:noProof/>
      <w:color w:val="808080" w:themeColor="background1" w:themeShade="80"/>
      <w:sz w:val="28"/>
      <w:szCs w:val="28"/>
      <w:lang w:val="en-GB"/>
    </w:rPr>
  </w:style>
  <w:style w:type="character" w:customStyle="1" w:styleId="NoteChar">
    <w:name w:val="Note Char"/>
    <w:basedOn w:val="DefaultParagraphFont"/>
    <w:link w:val="Note"/>
    <w:rsid w:val="00FB7584"/>
    <w:rPr>
      <w:rFonts w:ascii="Titillium" w:hAnsi="Titillium"/>
      <w:b/>
      <w:bCs/>
      <w:noProof/>
      <w:color w:val="000000" w:themeColor="text1"/>
      <w:sz w:val="24"/>
      <w:lang w:val="en-GB"/>
    </w:rPr>
  </w:style>
  <w:style w:type="paragraph" w:customStyle="1" w:styleId="Heading3-noline">
    <w:name w:val="Heading 3 - no line"/>
    <w:basedOn w:val="Heading3"/>
    <w:link w:val="Heading3-nolineChar"/>
    <w:qFormat/>
    <w:rsid w:val="00454C70"/>
    <w:pPr>
      <w:pBdr>
        <w:bottom w:val="none" w:sz="0" w:space="0" w:color="auto"/>
      </w:pBdr>
    </w:pPr>
  </w:style>
  <w:style w:type="character" w:customStyle="1" w:styleId="Heading3-nolineChar">
    <w:name w:val="Heading 3 - no line Char"/>
    <w:basedOn w:val="Heading3Char"/>
    <w:link w:val="Heading3-noline"/>
    <w:rsid w:val="00454C70"/>
    <w:rPr>
      <w:rFonts w:ascii="Interstate" w:eastAsiaTheme="majorEastAsia" w:hAnsi="Interstate" w:cstheme="majorBidi"/>
      <w:b/>
      <w:bCs/>
      <w:caps/>
      <w:noProof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paj\AppData\Roaming\Microsoft\Templates\Polished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E9CEAA6755D499E2D9E4A87F4081C" ma:contentTypeVersion="0" ma:contentTypeDescription="Create a new document." ma:contentTypeScope="" ma:versionID="34210c4c8b65653bb88e4ed123ffc27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E2756E-E76C-43B0-B487-CAE45BF7FA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4B852D-C0E8-401A-875C-1E70535CC4D7}"/>
</file>

<file path=customXml/itemProps3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Polished resume, designed by MOO.dotx</Template>
  <TotalTime>0</TotalTime>
  <Pages>4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2021-08-05T14:54:00Z</dcterms:created>
  <dcterms:modified xsi:type="dcterms:W3CDTF">2024-03-20T15:33:00Z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0x010100D02E9CEAA6755D499E2D9E4A87F4081C</vt:lpwstr>
  </property>
</Properties>
</file>