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6B9BCDA1" w:rsidR="001E2B52" w:rsidRDefault="00C372E6" w:rsidP="008B56D9">
      <w:r>
        <w:tab/>
      </w:r>
    </w:p>
    <w:p w14:paraId="1842E499" w14:textId="7C0D0DCF" w:rsidR="006553D8" w:rsidRPr="002E292E" w:rsidRDefault="005E3D2C" w:rsidP="002E292E">
      <w:pPr>
        <w:pStyle w:val="Heading1"/>
        <w:rPr>
          <w:rStyle w:val="Heading1Char"/>
          <w:b/>
          <w:bCs/>
          <w:caps/>
        </w:rPr>
      </w:pPr>
      <w:r w:rsidRPr="006553D8">
        <w:rPr>
          <w:rStyle w:val="Heading1Char"/>
          <w:b/>
          <w:bCs/>
        </w:rPr>
        <w:t>LECTURER</w:t>
      </w:r>
      <w:r w:rsidR="006553D8" w:rsidRPr="006553D8">
        <w:rPr>
          <w:rStyle w:val="Heading1Char"/>
          <w:b/>
          <w:bCs/>
        </w:rPr>
        <w:t xml:space="preserve"> </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E11405">
        <w:trPr>
          <w:trHeight w:val="2268"/>
        </w:trPr>
        <w:tc>
          <w:tcPr>
            <w:tcW w:w="2552" w:type="dxa"/>
            <w:shd w:val="clear" w:color="auto" w:fill="EE7249"/>
          </w:tcPr>
          <w:p w14:paraId="54EAF737" w14:textId="7AC443A7"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 xml:space="preserve">GRADE </w:t>
            </w:r>
          </w:p>
          <w:p w14:paraId="551AD3B8" w14:textId="1C9161C9" w:rsidR="00107F35" w:rsidRPr="008655F3" w:rsidRDefault="00107F35" w:rsidP="008655F3">
            <w:pPr>
              <w:rPr>
                <w:color w:val="FFFFFF" w:themeColor="background1"/>
              </w:rPr>
            </w:pPr>
            <w:r w:rsidRPr="008655F3">
              <w:rPr>
                <w:color w:val="FFFFFF" w:themeColor="background1"/>
              </w:rPr>
              <w:t xml:space="preserve">Grade </w:t>
            </w:r>
            <w:r w:rsidR="006553D8">
              <w:rPr>
                <w:color w:val="FFFFFF" w:themeColor="background1"/>
              </w:rPr>
              <w:t>6</w:t>
            </w:r>
            <w:r w:rsidRPr="008655F3">
              <w:rPr>
                <w:color w:val="FFFFFF" w:themeColor="background1"/>
              </w:rPr>
              <w:t xml:space="preserve"> </w:t>
            </w:r>
          </w:p>
          <w:p w14:paraId="0139126A" w14:textId="597958F1"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LOCATION</w:t>
            </w:r>
          </w:p>
          <w:p w14:paraId="141E5DA0" w14:textId="77777777" w:rsidR="00AE58E4" w:rsidRPr="00AE58E4" w:rsidRDefault="00AE58E4" w:rsidP="00AE58E4">
            <w:pPr>
              <w:rPr>
                <w:color w:val="FFFFFF" w:themeColor="background1"/>
              </w:rPr>
            </w:pPr>
            <w:commentRangeStart w:id="0"/>
            <w:r w:rsidRPr="00AE58E4">
              <w:rPr>
                <w:color w:val="FFFFFF" w:themeColor="background1"/>
              </w:rPr>
              <w:t xml:space="preserve">Sighthill, Craiglockhart or Merchiston, </w:t>
            </w:r>
            <w:commentRangeEnd w:id="0"/>
            <w:r w:rsidRPr="00AE58E4">
              <w:rPr>
                <w:szCs w:val="16"/>
              </w:rPr>
              <w:commentReference w:id="0"/>
            </w:r>
            <w:r w:rsidRPr="00AE58E4">
              <w:rPr>
                <w:color w:val="FFFFFF" w:themeColor="background1"/>
              </w:rPr>
              <w:t>Edinburgh</w:t>
            </w:r>
          </w:p>
          <w:p w14:paraId="6227AEA0" w14:textId="098077E5" w:rsidR="00107F35" w:rsidRDefault="00107F35" w:rsidP="00AE58E4"/>
        </w:tc>
        <w:tc>
          <w:tcPr>
            <w:tcW w:w="283" w:type="dxa"/>
          </w:tcPr>
          <w:p w14:paraId="30139817" w14:textId="77777777" w:rsidR="00107F35" w:rsidRPr="007558FB" w:rsidRDefault="00107F35" w:rsidP="008655F3">
            <w:pPr>
              <w:pStyle w:val="Heading4"/>
              <w:pBdr>
                <w:bottom w:val="none" w:sz="0" w:space="0" w:color="auto"/>
              </w:pBdr>
              <w:outlineLvl w:val="3"/>
            </w:pPr>
          </w:p>
        </w:tc>
        <w:tc>
          <w:tcPr>
            <w:tcW w:w="7307" w:type="dxa"/>
          </w:tcPr>
          <w:p w14:paraId="07189E5D" w14:textId="47C372B0" w:rsidR="00107F35" w:rsidRPr="007558FB" w:rsidRDefault="00107F35" w:rsidP="008655F3">
            <w:pPr>
              <w:pStyle w:val="Heading4"/>
              <w:pBdr>
                <w:bottom w:val="none" w:sz="0" w:space="0" w:color="auto"/>
              </w:pBdr>
              <w:outlineLvl w:val="3"/>
            </w:pPr>
            <w:r w:rsidRPr="007558FB">
              <w:t>ROLE SUMMARY</w:t>
            </w:r>
          </w:p>
          <w:p w14:paraId="27631654" w14:textId="6FB7FC90" w:rsidR="00107F35" w:rsidRDefault="006553D8" w:rsidP="004B1DAC">
            <w:r w:rsidRPr="006553D8">
              <w:t xml:space="preserve">All new staff appointed to a Grade 6 Lecturer post will deliver </w:t>
            </w:r>
            <w:r w:rsidR="00C372E6" w:rsidRPr="006553D8">
              <w:t>high-quality, student-centred</w:t>
            </w:r>
            <w:r w:rsidRPr="006553D8">
              <w:t xml:space="preserve"> teaching, underpinned by academic scholarship (research, pedagogy, knowledge exchange or professional practice).</w:t>
            </w:r>
          </w:p>
        </w:tc>
      </w:tr>
    </w:tbl>
    <w:p w14:paraId="3795B676" w14:textId="5E642AD9" w:rsidR="00C372E6" w:rsidRDefault="00706298" w:rsidP="00C372E6">
      <w:pPr>
        <w:pStyle w:val="Heading3"/>
      </w:pPr>
      <w:r w:rsidRPr="001D2F8C">
        <w:t>MAIN DUTIES AND RESPONSIBILITIES</w:t>
      </w:r>
    </w:p>
    <w:p w14:paraId="3473B86F" w14:textId="77777777" w:rsidR="00C372E6" w:rsidRPr="007558FB" w:rsidRDefault="00C372E6" w:rsidP="00C372E6">
      <w:r w:rsidRPr="007558FB">
        <w:t>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demonstrate academic leadership.</w:t>
      </w:r>
    </w:p>
    <w:p w14:paraId="713FB79B" w14:textId="77777777" w:rsidR="00C372E6" w:rsidRPr="007558FB" w:rsidRDefault="00C372E6" w:rsidP="008B56D9"/>
    <w:p w14:paraId="53C8A043" w14:textId="77777777" w:rsidR="00706298" w:rsidRPr="001D2F8C" w:rsidRDefault="00706298" w:rsidP="001D2F8C">
      <w:pPr>
        <w:pStyle w:val="Heading4"/>
      </w:pPr>
      <w:r w:rsidRPr="001D2F8C">
        <w:t>Teaching and learning support</w:t>
      </w:r>
    </w:p>
    <w:p w14:paraId="075C26B3" w14:textId="3A63B0D3" w:rsidR="006553D8" w:rsidRDefault="006553D8" w:rsidP="006553D8">
      <w:pPr>
        <w:pStyle w:val="ListParagraph"/>
      </w:pPr>
      <w:r>
        <w:t xml:space="preserve">Design and deliver learning experiences that are engaging, </w:t>
      </w:r>
      <w:proofErr w:type="gramStart"/>
      <w:r>
        <w:t>challenging</w:t>
      </w:r>
      <w:proofErr w:type="gramEnd"/>
      <w:r>
        <w:t xml:space="preserve"> and informed by pedagogical scholarship and professional practice.  </w:t>
      </w:r>
    </w:p>
    <w:p w14:paraId="75455387" w14:textId="77777777" w:rsidR="006553D8" w:rsidRDefault="006553D8" w:rsidP="006553D8">
      <w:pPr>
        <w:pStyle w:val="ListParagraph"/>
      </w:pPr>
      <w:r>
        <w:t>Contribute to and/or lead in the development or design of the curriculum and of innovative programmes.</w:t>
      </w:r>
    </w:p>
    <w:p w14:paraId="7FA24C36" w14:textId="77777777" w:rsidR="006553D8" w:rsidRDefault="006553D8" w:rsidP="006553D8">
      <w:pPr>
        <w:pStyle w:val="ListParagraph"/>
      </w:pPr>
      <w:r>
        <w:t xml:space="preserve">Demonstrate effective teaching and professional practice as measured by student feedback, assessment outcomes and success, peer review and external validation. </w:t>
      </w:r>
    </w:p>
    <w:p w14:paraId="1052C2A9" w14:textId="77777777" w:rsidR="006553D8" w:rsidRDefault="006553D8" w:rsidP="006553D8">
      <w:pPr>
        <w:pStyle w:val="ListParagraph"/>
      </w:pPr>
      <w:r>
        <w:t>Supervise the work of students, provide advice on study skills and support learning.</w:t>
      </w:r>
    </w:p>
    <w:p w14:paraId="5202776E" w14:textId="77777777" w:rsidR="006553D8" w:rsidRDefault="006553D8" w:rsidP="006553D8">
      <w:pPr>
        <w:pStyle w:val="ListParagraph"/>
      </w:pPr>
      <w:r>
        <w:lastRenderedPageBreak/>
        <w:t>Develop methods of assessment that encourage active learning and student engagement and provide constructive feedback to students.</w:t>
      </w:r>
    </w:p>
    <w:p w14:paraId="1D7A8388" w14:textId="109A3819" w:rsidR="006553D8" w:rsidRDefault="006553D8" w:rsidP="006553D8">
      <w:pPr>
        <w:pStyle w:val="ListParagraph"/>
      </w:pPr>
      <w:r>
        <w:t>Identify areas where current provision</w:t>
      </w:r>
      <w:r w:rsidR="00C372E6">
        <w:t>s</w:t>
      </w:r>
      <w:r>
        <w:t xml:space="preserve"> </w:t>
      </w:r>
      <w:r w:rsidR="00C372E6">
        <w:t>need</w:t>
      </w:r>
      <w:r>
        <w:t xml:space="preserve"> revision or improvement.</w:t>
      </w:r>
    </w:p>
    <w:p w14:paraId="586C3194" w14:textId="7560CBE2" w:rsidR="006E21BC" w:rsidRPr="007558FB" w:rsidRDefault="006E21BC" w:rsidP="001D2F8C">
      <w:pPr>
        <w:pStyle w:val="Heading4"/>
      </w:pPr>
      <w:r w:rsidRPr="007558FB">
        <w:t>Research and scholarship</w:t>
      </w:r>
    </w:p>
    <w:p w14:paraId="2A12F6C3" w14:textId="18E91398" w:rsidR="006553D8" w:rsidRDefault="006553D8" w:rsidP="006553D8">
      <w:pPr>
        <w:pStyle w:val="ListParagraph"/>
      </w:pPr>
      <w:r>
        <w:t>Develop and design research projects and submit proposals to secure funding.</w:t>
      </w:r>
    </w:p>
    <w:p w14:paraId="349156C1" w14:textId="77777777" w:rsidR="006553D8" w:rsidRDefault="006553D8" w:rsidP="006553D8">
      <w:pPr>
        <w:pStyle w:val="ListParagraph"/>
      </w:pPr>
      <w:r>
        <w:t>Conduct, contribute to, or collaborate in research projects and disseminate research findings through the publication of appropriate outputs (</w:t>
      </w:r>
      <w:proofErr w:type="gramStart"/>
      <w:r>
        <w:t>e.g.</w:t>
      </w:r>
      <w:proofErr w:type="gramEnd"/>
      <w:r>
        <w:t xml:space="preserve"> peer reviewed articles).</w:t>
      </w:r>
    </w:p>
    <w:p w14:paraId="46BA01A1" w14:textId="77777777" w:rsidR="006553D8" w:rsidRDefault="006553D8" w:rsidP="006553D8">
      <w:pPr>
        <w:pStyle w:val="ListParagraph"/>
      </w:pPr>
      <w:r>
        <w:t xml:space="preserve">Engage with industry and society to translate knowledge advances in disciplinary, </w:t>
      </w:r>
      <w:proofErr w:type="gramStart"/>
      <w:r>
        <w:t>professional</w:t>
      </w:r>
      <w:proofErr w:type="gramEnd"/>
      <w:r>
        <w:t xml:space="preserve"> and pedagogical research as required to support research and teaching activities.</w:t>
      </w:r>
    </w:p>
    <w:p w14:paraId="68DD5D52" w14:textId="584242EA" w:rsidR="006553D8" w:rsidRDefault="006553D8" w:rsidP="006553D8">
      <w:pPr>
        <w:pStyle w:val="ListParagraph"/>
      </w:pPr>
      <w:r>
        <w:t xml:space="preserve">Disseminate research through conference presentations, </w:t>
      </w:r>
      <w:proofErr w:type="gramStart"/>
      <w:r>
        <w:t>publications</w:t>
      </w:r>
      <w:proofErr w:type="gramEnd"/>
      <w:r>
        <w:t xml:space="preserve"> and public engagement activities.</w:t>
      </w:r>
    </w:p>
    <w:p w14:paraId="1F3CA8C9" w14:textId="760B8095" w:rsidR="006553D8" w:rsidRPr="007558FB" w:rsidRDefault="006553D8" w:rsidP="006553D8">
      <w:pPr>
        <w:pStyle w:val="ListParagraph"/>
      </w:pPr>
      <w:r>
        <w:t>Supervise research degree students.</w:t>
      </w:r>
    </w:p>
    <w:p w14:paraId="1642C6B7" w14:textId="24C4E0A9" w:rsidR="009C7912" w:rsidRPr="007558FB" w:rsidRDefault="009C7912" w:rsidP="005E3D2C">
      <w:pPr>
        <w:pStyle w:val="Heading4"/>
      </w:pPr>
      <w:r w:rsidRPr="007558FB">
        <w:t>Communication, liaison and networking</w:t>
      </w:r>
    </w:p>
    <w:p w14:paraId="3951EC3B" w14:textId="67F83249" w:rsidR="006553D8" w:rsidRDefault="006553D8" w:rsidP="006553D8">
      <w:pPr>
        <w:pStyle w:val="ListParagraph"/>
      </w:pPr>
      <w:r>
        <w:t>Liaise with national and international peers, colleagues and students, promoting the University in the identification of funding, student recruitment and securing opportunities for students (</w:t>
      </w:r>
      <w:proofErr w:type="gramStart"/>
      <w:r>
        <w:t>e.g.</w:t>
      </w:r>
      <w:proofErr w:type="gramEnd"/>
      <w:r>
        <w:t xml:space="preserve"> student placements, work experience etc.).</w:t>
      </w:r>
    </w:p>
    <w:p w14:paraId="16E05F7D" w14:textId="77777777" w:rsidR="006553D8" w:rsidRDefault="006553D8" w:rsidP="006553D8">
      <w:pPr>
        <w:pStyle w:val="ListParagraph"/>
      </w:pPr>
      <w:r>
        <w:t xml:space="preserve">Market the institution, facilitate out-reach activity, obtain consultancy projects and/or build relationships for future activities. </w:t>
      </w:r>
    </w:p>
    <w:p w14:paraId="2FEB88D0" w14:textId="14686170" w:rsidR="009C7912" w:rsidRPr="007558FB" w:rsidRDefault="006553D8" w:rsidP="006553D8">
      <w:pPr>
        <w:pStyle w:val="ListParagraph"/>
      </w:pPr>
      <w:r>
        <w:t>Build academic networks for the exchange of information, collaborative research including identification of funding and form relationships for future collaboration</w:t>
      </w:r>
      <w:r w:rsidR="009C7912" w:rsidRPr="007558FB">
        <w:t>.</w:t>
      </w:r>
    </w:p>
    <w:p w14:paraId="2C164061" w14:textId="5FC2FCE9" w:rsidR="00621B94" w:rsidRPr="007558FB" w:rsidRDefault="00621B94" w:rsidP="001D2F8C">
      <w:pPr>
        <w:pStyle w:val="Heading4"/>
      </w:pPr>
      <w:r w:rsidRPr="007558FB">
        <w:t>Academic leadership</w:t>
      </w:r>
    </w:p>
    <w:p w14:paraId="54360C3D" w14:textId="036EBE1D" w:rsidR="006553D8" w:rsidRDefault="006553D8" w:rsidP="006553D8">
      <w:pPr>
        <w:pStyle w:val="ListParagraph"/>
        <w:numPr>
          <w:ilvl w:val="0"/>
          <w:numId w:val="16"/>
        </w:numPr>
      </w:pPr>
      <w:r>
        <w:t>Exercise academic leadership and supervision in research and teaching as a lecturer, course coordinator and/or mentor to peers, colleagues, and students.</w:t>
      </w:r>
    </w:p>
    <w:p w14:paraId="38807127" w14:textId="77777777" w:rsidR="006553D8" w:rsidRDefault="006553D8" w:rsidP="006553D8">
      <w:pPr>
        <w:pStyle w:val="ListParagraph"/>
        <w:numPr>
          <w:ilvl w:val="0"/>
          <w:numId w:val="16"/>
        </w:numPr>
      </w:pPr>
      <w:r>
        <w:t>Develop or coordinate the work of others to ensure modules are delivered to the standards required.</w:t>
      </w:r>
    </w:p>
    <w:p w14:paraId="566D526E" w14:textId="7BAD22E4" w:rsidR="00621B94" w:rsidRPr="007558FB" w:rsidRDefault="006553D8" w:rsidP="006553D8">
      <w:pPr>
        <w:pStyle w:val="ListParagraph"/>
        <w:numPr>
          <w:ilvl w:val="0"/>
          <w:numId w:val="16"/>
        </w:numPr>
      </w:pPr>
      <w:r>
        <w:t>Resolve problems affecting the quality of course delivery and research progress, referring more serious matters to others, as appropriate</w:t>
      </w:r>
      <w:r w:rsidR="00621B94" w:rsidRPr="007558FB">
        <w:t>.</w:t>
      </w:r>
    </w:p>
    <w:p w14:paraId="6865BC77" w14:textId="5EB39AA8" w:rsidR="00227262" w:rsidRPr="007558FB" w:rsidRDefault="00227262" w:rsidP="001D2F8C">
      <w:pPr>
        <w:pStyle w:val="Heading4"/>
      </w:pPr>
      <w:r w:rsidRPr="007558FB">
        <w:t>Teamwork and pastoral care</w:t>
      </w:r>
    </w:p>
    <w:p w14:paraId="3558210B" w14:textId="3C208375" w:rsidR="006553D8" w:rsidRDefault="006553D8" w:rsidP="006553D8">
      <w:pPr>
        <w:pStyle w:val="ListParagraph"/>
        <w:numPr>
          <w:ilvl w:val="0"/>
          <w:numId w:val="17"/>
        </w:numPr>
      </w:pPr>
      <w:r>
        <w:t>Promote, contribute, and collaborate with academic colleagues on course development, curriculum changes, group meetings, internal committees and the development of research activity and teaching.</w:t>
      </w:r>
    </w:p>
    <w:p w14:paraId="10F87DAA" w14:textId="77777777" w:rsidR="006553D8" w:rsidRDefault="006553D8" w:rsidP="006553D8">
      <w:pPr>
        <w:pStyle w:val="ListParagraph"/>
        <w:numPr>
          <w:ilvl w:val="0"/>
          <w:numId w:val="17"/>
        </w:numPr>
      </w:pPr>
      <w:r>
        <w:t xml:space="preserve">Collaborate and coordinate teaching, </w:t>
      </w:r>
      <w:proofErr w:type="gramStart"/>
      <w:r>
        <w:t>research</w:t>
      </w:r>
      <w:proofErr w:type="gramEnd"/>
      <w:r>
        <w:t xml:space="preserve"> and projects. </w:t>
      </w:r>
    </w:p>
    <w:p w14:paraId="2B410310" w14:textId="5A9DB27C" w:rsidR="00227262" w:rsidRPr="007558FB" w:rsidRDefault="006553D8" w:rsidP="006553D8">
      <w:pPr>
        <w:pStyle w:val="ListParagraph"/>
        <w:numPr>
          <w:ilvl w:val="0"/>
          <w:numId w:val="17"/>
        </w:numPr>
      </w:pPr>
      <w:r>
        <w:t>Responsible for dealing with student issues in accordance with University regulations</w:t>
      </w:r>
      <w:r w:rsidR="00227262" w:rsidRPr="007558FB">
        <w:t>.</w:t>
      </w:r>
    </w:p>
    <w:p w14:paraId="18EF0E84" w14:textId="1B26230B" w:rsidR="00227262" w:rsidRPr="007558FB" w:rsidRDefault="00227262" w:rsidP="001D2F8C">
      <w:pPr>
        <w:pStyle w:val="Heading4"/>
      </w:pPr>
      <w:r w:rsidRPr="007558FB">
        <w:t>Initiative, problem-solving and decision-making</w:t>
      </w:r>
    </w:p>
    <w:p w14:paraId="2319AEF0" w14:textId="6ED53043" w:rsidR="006553D8" w:rsidRDefault="006553D8" w:rsidP="006553D8">
      <w:pPr>
        <w:pStyle w:val="ListParagraph"/>
      </w:pPr>
      <w:r>
        <w:t xml:space="preserve">Demonstrate initiative, creativity, </w:t>
      </w:r>
      <w:proofErr w:type="gramStart"/>
      <w:r>
        <w:t>judgement</w:t>
      </w:r>
      <w:proofErr w:type="gramEnd"/>
      <w:r>
        <w:t xml:space="preserve"> and responsibility, for applying appropriate approaches to research, accreditation of courses, teaching, learning support, assessment and/or scholarly activities.</w:t>
      </w:r>
    </w:p>
    <w:p w14:paraId="2B58F5DF" w14:textId="77777777" w:rsidR="006553D8" w:rsidRDefault="006553D8" w:rsidP="006553D8">
      <w:pPr>
        <w:pStyle w:val="ListParagraph"/>
      </w:pPr>
      <w:r>
        <w:t xml:space="preserve">Develop ideas for generating income for scholarship research and knowledge exchange. </w:t>
      </w:r>
    </w:p>
    <w:p w14:paraId="211B2215" w14:textId="6D29DA54" w:rsidR="00227262" w:rsidRPr="007558FB" w:rsidRDefault="006553D8" w:rsidP="006553D8">
      <w:pPr>
        <w:pStyle w:val="ListParagraph"/>
      </w:pPr>
      <w:r>
        <w:lastRenderedPageBreak/>
        <w:t>Provide advice on strategic issues and decision-making such as subject promotion, student recruitment and marketing.</w:t>
      </w:r>
      <w:r w:rsidR="006936C0">
        <w:t xml:space="preserve">  </w:t>
      </w:r>
    </w:p>
    <w:p w14:paraId="180D4B75" w14:textId="28EC3C52" w:rsidR="00227262" w:rsidRPr="007558FB" w:rsidRDefault="00227262" w:rsidP="001D2F8C">
      <w:pPr>
        <w:pStyle w:val="Heading4"/>
      </w:pPr>
      <w:r w:rsidRPr="007558FB">
        <w:t>Planning and managing resources</w:t>
      </w:r>
    </w:p>
    <w:p w14:paraId="5DACDF93" w14:textId="77777777" w:rsidR="002919B3" w:rsidRDefault="002919B3" w:rsidP="002919B3">
      <w:pPr>
        <w:pStyle w:val="ListParagraph"/>
        <w:numPr>
          <w:ilvl w:val="0"/>
          <w:numId w:val="19"/>
        </w:numPr>
      </w:pPr>
      <w:r>
        <w:t>Responsible for managing resource, assessments, laboratories, workshops, facilities and for ensuring that student needs and expectations are met.</w:t>
      </w:r>
    </w:p>
    <w:p w14:paraId="4C09F387" w14:textId="77777777" w:rsidR="002919B3" w:rsidRDefault="002919B3" w:rsidP="002919B3">
      <w:pPr>
        <w:pStyle w:val="ListParagraph"/>
        <w:numPr>
          <w:ilvl w:val="0"/>
          <w:numId w:val="19"/>
        </w:numPr>
      </w:pPr>
      <w:r>
        <w:t>Responsible for administrative duties in areas such as admissions, timetabling, examinations, progress assessment and student attendance.</w:t>
      </w:r>
    </w:p>
    <w:p w14:paraId="34990A2D" w14:textId="77777777" w:rsidR="002919B3" w:rsidRDefault="002919B3" w:rsidP="002919B3">
      <w:pPr>
        <w:pStyle w:val="ListParagraph"/>
        <w:numPr>
          <w:ilvl w:val="0"/>
          <w:numId w:val="19"/>
        </w:numPr>
      </w:pPr>
      <w:r>
        <w:t xml:space="preserve">Contribute to institutional planning, staff resourcing, research, strategic development, </w:t>
      </w:r>
      <w:proofErr w:type="gramStart"/>
      <w:r>
        <w:t>priorities</w:t>
      </w:r>
      <w:proofErr w:type="gramEnd"/>
      <w:r>
        <w:t xml:space="preserve"> and goals.</w:t>
      </w:r>
    </w:p>
    <w:p w14:paraId="6ED19B1B" w14:textId="3778E940" w:rsidR="00227262" w:rsidRPr="00774D2E" w:rsidRDefault="00227262" w:rsidP="002919B3">
      <w:pPr>
        <w:pStyle w:val="ListParagraph"/>
        <w:numPr>
          <w:ilvl w:val="0"/>
          <w:numId w:val="19"/>
        </w:numPr>
      </w:pPr>
      <w:r w:rsidRPr="007558FB">
        <w:t xml:space="preserve">Be responsible for ensuring that the information and records processed (received, created, used, stored, destroyed) on behalf of the University are managed in compliance with all applicable legislation, codes and policies e.g. </w:t>
      </w:r>
      <w:hyperlink r:id="rId17" w:history="1">
        <w:r w:rsidRPr="00774D2E">
          <w:rPr>
            <w:rStyle w:val="Hyperlink"/>
          </w:rPr>
          <w:t>Data Protection</w:t>
        </w:r>
      </w:hyperlink>
      <w:r w:rsidRPr="00774D2E">
        <w:t xml:space="preserve">, </w:t>
      </w:r>
      <w:hyperlink r:id="rId18" w:history="1">
        <w:r w:rsidRPr="00774D2E">
          <w:rPr>
            <w:rStyle w:val="Hyperlink"/>
          </w:rPr>
          <w:t>Information Security</w:t>
        </w:r>
      </w:hyperlink>
      <w:r w:rsidRPr="00774D2E">
        <w:t xml:space="preserve"> and </w:t>
      </w:r>
      <w:hyperlink r:id="rId19" w:history="1">
        <w:r w:rsidRPr="00774D2E">
          <w:rPr>
            <w:rStyle w:val="Hyperlink"/>
          </w:rPr>
          <w:t>Records Management</w:t>
        </w:r>
      </w:hyperlink>
      <w:r w:rsidRPr="00774D2E">
        <w:t>.</w:t>
      </w:r>
    </w:p>
    <w:p w14:paraId="776CA435" w14:textId="77777777" w:rsidR="002919B3" w:rsidRDefault="002919B3" w:rsidP="002919B3">
      <w:pPr>
        <w:pStyle w:val="ListParagraph"/>
        <w:numPr>
          <w:ilvl w:val="0"/>
          <w:numId w:val="19"/>
        </w:numPr>
      </w:pPr>
      <w:r>
        <w:t>Responsible for managing research project budgets.</w:t>
      </w:r>
    </w:p>
    <w:p w14:paraId="09D2E73D" w14:textId="641CDD06" w:rsidR="00227262" w:rsidRPr="007558FB" w:rsidRDefault="002919B3" w:rsidP="002919B3">
      <w:pPr>
        <w:pStyle w:val="ListParagraph"/>
        <w:numPr>
          <w:ilvl w:val="0"/>
          <w:numId w:val="19"/>
        </w:numPr>
      </w:pPr>
      <w:r>
        <w:t>Planning research degree student programmes for work.</w:t>
      </w:r>
    </w:p>
    <w:p w14:paraId="02F682C3" w14:textId="1FFE8D27" w:rsidR="00227262" w:rsidRPr="007558FB" w:rsidRDefault="00227262" w:rsidP="001D2F8C">
      <w:pPr>
        <w:pStyle w:val="Heading4"/>
      </w:pPr>
      <w:r w:rsidRPr="007558FB">
        <w:t>Work environment</w:t>
      </w:r>
    </w:p>
    <w:p w14:paraId="68293027" w14:textId="305770E3" w:rsidR="002919B3" w:rsidRDefault="002919B3" w:rsidP="002919B3">
      <w:pPr>
        <w:pStyle w:val="ListParagraph"/>
        <w:numPr>
          <w:ilvl w:val="0"/>
          <w:numId w:val="20"/>
        </w:numPr>
      </w:pPr>
      <w:r>
        <w:t>Responsible for managing risk and promoting safe practices within the work environment (</w:t>
      </w:r>
      <w:proofErr w:type="gramStart"/>
      <w:r>
        <w:t>e.g.</w:t>
      </w:r>
      <w:proofErr w:type="gramEnd"/>
      <w:r>
        <w:t xml:space="preserve"> laboratories, workshops, studios, field trips).</w:t>
      </w:r>
    </w:p>
    <w:p w14:paraId="0379D150" w14:textId="25927461" w:rsidR="00227262" w:rsidRPr="007558FB" w:rsidRDefault="002919B3" w:rsidP="002919B3">
      <w:pPr>
        <w:pStyle w:val="ListParagraph"/>
        <w:numPr>
          <w:ilvl w:val="0"/>
          <w:numId w:val="20"/>
        </w:numPr>
      </w:pPr>
      <w:r>
        <w:t>Some national and international travel to overseas may be required</w:t>
      </w:r>
      <w:r w:rsidR="00227262" w:rsidRPr="007558FB">
        <w:t>.</w:t>
      </w:r>
    </w:p>
    <w:p w14:paraId="651DCF00" w14:textId="29536C2B" w:rsidR="00E70369" w:rsidRPr="007558FB" w:rsidRDefault="00E70369" w:rsidP="001D2F8C">
      <w:pPr>
        <w:pStyle w:val="Heading4"/>
      </w:pPr>
      <w:r w:rsidRPr="007558FB">
        <w:t>Expertise</w:t>
      </w:r>
    </w:p>
    <w:p w14:paraId="4079AC85" w14:textId="211770B0" w:rsidR="002919B3" w:rsidRDefault="002919B3" w:rsidP="002919B3">
      <w:pPr>
        <w:pStyle w:val="ListParagraph"/>
        <w:numPr>
          <w:ilvl w:val="0"/>
          <w:numId w:val="21"/>
        </w:numPr>
      </w:pPr>
      <w:r>
        <w:t xml:space="preserve">Possess sufficient breadth or depth of specialist knowledge in the discipline to develop teaching and research programmes. </w:t>
      </w:r>
    </w:p>
    <w:p w14:paraId="16DC32C6" w14:textId="77777777" w:rsidR="002919B3" w:rsidRDefault="002919B3" w:rsidP="002919B3">
      <w:pPr>
        <w:pStyle w:val="ListParagraph"/>
        <w:numPr>
          <w:ilvl w:val="0"/>
          <w:numId w:val="21"/>
        </w:numPr>
      </w:pPr>
      <w:r>
        <w:t xml:space="preserve">Engage in continuous professional development including a range of delivery techniques and the promotion of learning, professional </w:t>
      </w:r>
      <w:proofErr w:type="gramStart"/>
      <w:r>
        <w:t>practice</w:t>
      </w:r>
      <w:proofErr w:type="gramEnd"/>
      <w:r>
        <w:t xml:space="preserve"> and research.</w:t>
      </w:r>
    </w:p>
    <w:p w14:paraId="20341CAA" w14:textId="1899F0AF" w:rsidR="00E70369" w:rsidRPr="007558FB" w:rsidRDefault="002919B3" w:rsidP="002919B3">
      <w:pPr>
        <w:pStyle w:val="ListParagraph"/>
        <w:numPr>
          <w:ilvl w:val="0"/>
          <w:numId w:val="21"/>
        </w:numPr>
      </w:pPr>
      <w:r>
        <w:t>Be a nationally recognised authority, publication author and scholar in the subject discipline.</w:t>
      </w:r>
      <w:r w:rsidR="0063724D">
        <w:t xml:space="preserve"> </w:t>
      </w:r>
    </w:p>
    <w:p w14:paraId="49114F98" w14:textId="77777777" w:rsidR="00BD003F" w:rsidRDefault="00BD003F">
      <w:pPr>
        <w:spacing w:line="259" w:lineRule="auto"/>
        <w:rPr>
          <w:rFonts w:ascii="Interstate" w:eastAsiaTheme="majorEastAsia" w:hAnsi="Interstate" w:cstheme="majorBidi"/>
          <w:b/>
          <w:bCs/>
          <w:caps/>
          <w:sz w:val="26"/>
          <w:szCs w:val="26"/>
        </w:rPr>
      </w:pPr>
      <w:r>
        <w:br w:type="page"/>
      </w:r>
    </w:p>
    <w:p w14:paraId="516F677E" w14:textId="1333E628" w:rsidR="00685262" w:rsidRPr="007558FB" w:rsidRDefault="00047FE8" w:rsidP="001D2F8C">
      <w:pPr>
        <w:pStyle w:val="Heading3"/>
      </w:pPr>
      <w:r w:rsidRPr="007558FB">
        <w:lastRenderedPageBreak/>
        <w:t>PERSON SPECIFICATION</w:t>
      </w:r>
    </w:p>
    <w:p w14:paraId="2103E00F" w14:textId="0CC32097" w:rsidR="00D4676F" w:rsidRDefault="00B42CFA" w:rsidP="008B56D9">
      <w:r w:rsidRPr="00B42CFA">
        <w:t>Applicants are expected to present evidence of achievement against each of the specific criteria outlined below.</w:t>
      </w:r>
    </w:p>
    <w:p w14:paraId="34C60BDC" w14:textId="77777777" w:rsidR="00B42CFA" w:rsidRDefault="00B42CFA"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6D531CA7" w:rsidR="008655F3" w:rsidRDefault="008655F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r</w:t>
            </w:r>
            <w:r w:rsidR="00AE58E4">
              <w:t xml:space="preserve"> </w:t>
            </w:r>
            <w:r w:rsidRPr="004B1DAC">
              <w:rPr>
                <w:color w:val="FFFFFF" w:themeColor="background1"/>
                <w:sz w:val="32"/>
                <w:szCs w:val="32"/>
              </w:rPr>
              <w:t xml:space="preserve"> </w:t>
            </w:r>
            <w:hyperlink r:id="rId20" w:history="1">
              <w:commentRangeStart w:id="1"/>
              <w:r w:rsidR="00AE58E4" w:rsidRPr="00AE58E4">
                <w:rPr>
                  <w:b/>
                  <w:color w:val="EE7249"/>
                  <w:sz w:val="32"/>
                  <w:szCs w:val="32"/>
                  <w:u w:val="single"/>
                </w:rPr>
                <w:t>Res</w:t>
              </w:r>
              <w:r w:rsidR="00AE58E4" w:rsidRPr="00AE58E4">
                <w:rPr>
                  <w:b/>
                  <w:color w:val="EE7249"/>
                  <w:sz w:val="32"/>
                  <w:szCs w:val="32"/>
                  <w:u w:val="single"/>
                </w:rPr>
                <w:t>e</w:t>
              </w:r>
              <w:r w:rsidR="00AE58E4" w:rsidRPr="00AE58E4">
                <w:rPr>
                  <w:b/>
                  <w:color w:val="EE7249"/>
                  <w:sz w:val="32"/>
                  <w:szCs w:val="32"/>
                  <w:u w:val="single"/>
                </w:rPr>
                <w:t>arch</w:t>
              </w:r>
            </w:hyperlink>
            <w:r w:rsidR="00AE58E4" w:rsidRPr="00AE58E4">
              <w:rPr>
                <w:b/>
                <w:color w:val="EE7249"/>
                <w:sz w:val="32"/>
                <w:szCs w:val="32"/>
              </w:rPr>
              <w:t xml:space="preserve">, </w:t>
            </w:r>
            <w:hyperlink r:id="rId21" w:history="1">
              <w:r w:rsidR="00AE58E4" w:rsidRPr="00AE58E4">
                <w:rPr>
                  <w:b/>
                  <w:color w:val="EE7249"/>
                  <w:sz w:val="32"/>
                  <w:szCs w:val="32"/>
                  <w:u w:val="single"/>
                </w:rPr>
                <w:t>Enterprise</w:t>
              </w:r>
            </w:hyperlink>
            <w:r w:rsidR="00AE58E4" w:rsidRPr="00AE58E4">
              <w:rPr>
                <w:b/>
                <w:color w:val="EE7249"/>
                <w:sz w:val="32"/>
                <w:szCs w:val="32"/>
              </w:rPr>
              <w:t xml:space="preserve">, </w:t>
            </w:r>
            <w:hyperlink r:id="rId22" w:history="1">
              <w:r w:rsidR="00AE58E4" w:rsidRPr="00AE58E4">
                <w:rPr>
                  <w:b/>
                  <w:color w:val="EE7249"/>
                  <w:sz w:val="32"/>
                  <w:szCs w:val="32"/>
                  <w:u w:val="single"/>
                </w:rPr>
                <w:t>Learning &amp; Teaching</w:t>
              </w:r>
            </w:hyperlink>
            <w:r w:rsidR="00AE58E4" w:rsidRPr="00AE58E4">
              <w:rPr>
                <w:b/>
                <w:color w:val="EE7249"/>
                <w:sz w:val="32"/>
                <w:szCs w:val="32"/>
              </w:rPr>
              <w:t xml:space="preserve">, </w:t>
            </w:r>
            <w:hyperlink r:id="rId23" w:history="1">
              <w:r w:rsidR="00AE58E4" w:rsidRPr="00AE58E4">
                <w:rPr>
                  <w:b/>
                  <w:color w:val="EE7249"/>
                  <w:sz w:val="32"/>
                  <w:szCs w:val="32"/>
                  <w:u w:val="single"/>
                </w:rPr>
                <w:t>Professional Practice</w:t>
              </w:r>
            </w:hyperlink>
            <w:r w:rsidR="00AE58E4" w:rsidRPr="00AE58E4">
              <w:rPr>
                <w:color w:val="FFFFFF" w:themeColor="background1"/>
                <w:sz w:val="32"/>
                <w:szCs w:val="32"/>
              </w:rPr>
              <w:t xml:space="preserve"> </w:t>
            </w:r>
            <w:commentRangeEnd w:id="1"/>
            <w:r w:rsidR="00AE58E4" w:rsidRPr="00AE58E4">
              <w:rPr>
                <w:rFonts w:eastAsia="Times New Roman" w:cs="Times New Roman"/>
                <w:color w:val="FFFFFF" w:themeColor="background1"/>
                <w:sz w:val="32"/>
                <w:szCs w:val="32"/>
              </w:rPr>
              <w:commentReference w:id="1"/>
            </w:r>
            <w:r w:rsidR="004B1DAC" w:rsidRPr="00054189">
              <w:rPr>
                <w:color w:val="FFFFFF" w:themeColor="background1"/>
                <w:sz w:val="32"/>
                <w:szCs w:val="32"/>
              </w:rPr>
              <w:t xml:space="preserve"> </w:t>
            </w:r>
            <w:r w:rsidR="00B42CFA">
              <w:rPr>
                <w:color w:val="FFFFFF" w:themeColor="background1"/>
                <w:sz w:val="32"/>
                <w:szCs w:val="32"/>
              </w:rPr>
              <w:t>f</w:t>
            </w:r>
            <w:r w:rsidRPr="00054189">
              <w:rPr>
                <w:color w:val="FFFFFF" w:themeColor="background1"/>
                <w:sz w:val="32"/>
                <w:szCs w:val="32"/>
              </w:rPr>
              <w:t>or acade</w:t>
            </w:r>
            <w:r w:rsidRPr="00107F35">
              <w:rPr>
                <w:color w:val="FFFFFF" w:themeColor="background1"/>
                <w:sz w:val="32"/>
                <w:szCs w:val="32"/>
              </w:rPr>
              <w:t>mic postings.</w:t>
            </w:r>
          </w:p>
        </w:tc>
      </w:tr>
    </w:tbl>
    <w:p w14:paraId="0F2FB904" w14:textId="77777777" w:rsidR="008655F3" w:rsidRDefault="008655F3" w:rsidP="008B56D9"/>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364"/>
        <w:gridCol w:w="1416"/>
        <w:gridCol w:w="1352"/>
      </w:tblGrid>
      <w:tr w:rsidR="0073082A" w14:paraId="086C5A96" w14:textId="77777777" w:rsidTr="007E520A">
        <w:trPr>
          <w:trHeight w:val="362"/>
          <w:tblHeader/>
        </w:trPr>
        <w:tc>
          <w:tcPr>
            <w:tcW w:w="3634" w:type="pct"/>
            <w:tcBorders>
              <w:bottom w:val="nil"/>
            </w:tcBorders>
            <w:shd w:val="clear" w:color="auto" w:fill="EE7249"/>
            <w:vAlign w:val="center"/>
          </w:tcPr>
          <w:p w14:paraId="3AD57062" w14:textId="77777777" w:rsidR="0073082A" w:rsidRPr="0088401A" w:rsidRDefault="0073082A" w:rsidP="00BA018C">
            <w:pPr>
              <w:spacing w:before="80" w:after="80"/>
              <w:ind w:left="360"/>
            </w:pPr>
          </w:p>
        </w:tc>
        <w:tc>
          <w:tcPr>
            <w:tcW w:w="699" w:type="pct"/>
            <w:tcBorders>
              <w:bottom w:val="nil"/>
            </w:tcBorders>
            <w:shd w:val="clear" w:color="auto" w:fill="EE7249"/>
            <w:vAlign w:val="center"/>
          </w:tcPr>
          <w:p w14:paraId="294538C5" w14:textId="77777777" w:rsidR="0073082A" w:rsidRPr="0088401A" w:rsidRDefault="0073082A" w:rsidP="00BA018C">
            <w:pPr>
              <w:pStyle w:val="Note"/>
              <w:spacing w:before="80" w:after="80"/>
              <w:jc w:val="center"/>
              <w:rPr>
                <w:color w:val="FFFFFF" w:themeColor="background1"/>
              </w:rPr>
            </w:pPr>
            <w:r w:rsidRPr="0088401A">
              <w:rPr>
                <w:color w:val="FFFFFF" w:themeColor="background1"/>
              </w:rPr>
              <w:t>ESSENTIAL</w:t>
            </w:r>
          </w:p>
        </w:tc>
        <w:tc>
          <w:tcPr>
            <w:tcW w:w="667" w:type="pct"/>
            <w:tcBorders>
              <w:bottom w:val="nil"/>
            </w:tcBorders>
            <w:shd w:val="clear" w:color="auto" w:fill="EE7249"/>
            <w:vAlign w:val="center"/>
          </w:tcPr>
          <w:p w14:paraId="5F9F96E3" w14:textId="77777777" w:rsidR="0073082A" w:rsidRDefault="0073082A" w:rsidP="00BA018C">
            <w:pPr>
              <w:pStyle w:val="Note"/>
              <w:spacing w:before="80" w:after="80"/>
              <w:jc w:val="center"/>
            </w:pPr>
            <w:r w:rsidRPr="0088401A">
              <w:rPr>
                <w:color w:val="FFFFFF" w:themeColor="background1"/>
              </w:rPr>
              <w:t>DESIRABLE</w:t>
            </w:r>
          </w:p>
        </w:tc>
      </w:tr>
      <w:tr w:rsidR="0073082A" w:rsidRPr="00565811" w14:paraId="023BB2F8" w14:textId="77777777" w:rsidTr="007E520A">
        <w:trPr>
          <w:trHeight w:val="20"/>
        </w:trPr>
        <w:tc>
          <w:tcPr>
            <w:tcW w:w="3634" w:type="pct"/>
            <w:tcBorders>
              <w:top w:val="nil"/>
              <w:left w:val="nil"/>
              <w:bottom w:val="nil"/>
              <w:right w:val="nil"/>
            </w:tcBorders>
            <w:vAlign w:val="center"/>
          </w:tcPr>
          <w:p w14:paraId="5DEF4EAD" w14:textId="37B0256D" w:rsidR="00447989" w:rsidRPr="00B052AA" w:rsidRDefault="0073082A" w:rsidP="00B052AA">
            <w:pPr>
              <w:pStyle w:val="Heading5"/>
              <w:outlineLvl w:val="4"/>
              <w:rPr>
                <w:b/>
                <w:bCs/>
                <w:iCs/>
                <w:caps/>
                <w:color w:val="004A6C"/>
                <w:sz w:val="26"/>
                <w:szCs w:val="26"/>
              </w:rPr>
            </w:pPr>
            <w:r w:rsidRPr="00B052AA">
              <w:rPr>
                <w:b/>
                <w:bCs/>
                <w:iCs/>
                <w:caps/>
                <w:color w:val="004A6C"/>
                <w:sz w:val="26"/>
                <w:szCs w:val="26"/>
              </w:rPr>
              <w:t>Education/Qualification</w:t>
            </w:r>
          </w:p>
          <w:p w14:paraId="3FDBD0FC" w14:textId="2CE4BB39" w:rsidR="00447989" w:rsidRPr="00447989" w:rsidRDefault="00447989" w:rsidP="00447989">
            <w:pPr>
              <w:rPr>
                <w:sz w:val="2"/>
                <w:szCs w:val="2"/>
              </w:rPr>
            </w:pPr>
          </w:p>
        </w:tc>
        <w:tc>
          <w:tcPr>
            <w:tcW w:w="699" w:type="pct"/>
            <w:tcBorders>
              <w:top w:val="nil"/>
              <w:left w:val="nil"/>
              <w:bottom w:val="nil"/>
              <w:right w:val="nil"/>
            </w:tcBorders>
            <w:vAlign w:val="center"/>
          </w:tcPr>
          <w:p w14:paraId="6EED18A1" w14:textId="77777777" w:rsidR="0073082A" w:rsidRPr="00017B5D" w:rsidRDefault="0073082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18D6C476" w14:textId="77777777" w:rsidR="0073082A" w:rsidRPr="00017B5D" w:rsidRDefault="0073082A" w:rsidP="00BA018C">
            <w:pPr>
              <w:pStyle w:val="Heading4"/>
              <w:pBdr>
                <w:bottom w:val="none" w:sz="0" w:space="0" w:color="auto"/>
              </w:pBdr>
              <w:spacing w:before="0"/>
              <w:ind w:left="360"/>
              <w:jc w:val="center"/>
              <w:outlineLvl w:val="3"/>
            </w:pPr>
          </w:p>
        </w:tc>
      </w:tr>
      <w:tr w:rsidR="0073082A" w:rsidRPr="00565811" w14:paraId="0AEB4BCC" w14:textId="77777777" w:rsidTr="007E520A">
        <w:trPr>
          <w:trHeight w:val="380"/>
        </w:trPr>
        <w:tc>
          <w:tcPr>
            <w:tcW w:w="3634" w:type="pct"/>
            <w:tcBorders>
              <w:top w:val="nil"/>
              <w:left w:val="nil"/>
              <w:bottom w:val="nil"/>
              <w:right w:val="nil"/>
            </w:tcBorders>
          </w:tcPr>
          <w:p w14:paraId="474D8E3D" w14:textId="1551BAB6" w:rsidR="00A32897" w:rsidRPr="0088401A" w:rsidRDefault="00AE58E4" w:rsidP="00B052AA">
            <w:pPr>
              <w:pStyle w:val="ListParagraph"/>
              <w:numPr>
                <w:ilvl w:val="0"/>
                <w:numId w:val="31"/>
              </w:numPr>
            </w:pPr>
            <w:commentRangeStart w:id="2"/>
            <w:r w:rsidRPr="00AE58E4">
              <w:t>Doctoral level qualification.</w:t>
            </w:r>
            <w:commentRangeEnd w:id="2"/>
            <w:r w:rsidRPr="00AE58E4">
              <w:rPr>
                <w:szCs w:val="16"/>
              </w:rPr>
              <w:commentReference w:id="2"/>
            </w:r>
          </w:p>
        </w:tc>
        <w:tc>
          <w:tcPr>
            <w:tcW w:w="699" w:type="pct"/>
            <w:tcBorders>
              <w:top w:val="nil"/>
              <w:left w:val="nil"/>
              <w:bottom w:val="nil"/>
              <w:right w:val="nil"/>
            </w:tcBorders>
            <w:vAlign w:val="center"/>
          </w:tcPr>
          <w:p w14:paraId="05569235" w14:textId="545036C1" w:rsidR="00200A81" w:rsidRPr="00B052AA" w:rsidRDefault="00B052AA" w:rsidP="00B052AA">
            <w:pPr>
              <w:pStyle w:val="Heading4"/>
              <w:pBdr>
                <w:bottom w:val="none" w:sz="0" w:space="0" w:color="auto"/>
              </w:pBdr>
              <w:spacing w:before="0"/>
              <w:jc w:val="center"/>
              <w:outlineLvl w:val="3"/>
              <w:rPr>
                <w:b w:val="0"/>
                <w:bCs w:val="0"/>
              </w:rPr>
            </w:pPr>
            <w:r w:rsidRPr="00017B5D">
              <w:sym w:font="Webdings" w:char="F061"/>
            </w:r>
          </w:p>
        </w:tc>
        <w:tc>
          <w:tcPr>
            <w:tcW w:w="667" w:type="pct"/>
            <w:tcBorders>
              <w:top w:val="nil"/>
              <w:left w:val="nil"/>
              <w:bottom w:val="nil"/>
              <w:right w:val="nil"/>
            </w:tcBorders>
            <w:vAlign w:val="center"/>
          </w:tcPr>
          <w:p w14:paraId="6533AFC7" w14:textId="59250653" w:rsidR="005A6EA2" w:rsidRPr="00B052AA" w:rsidRDefault="005A6EA2" w:rsidP="00B052AA">
            <w:pPr>
              <w:pStyle w:val="Heading4"/>
              <w:pBdr>
                <w:bottom w:val="none" w:sz="0" w:space="0" w:color="auto"/>
              </w:pBdr>
              <w:spacing w:before="0"/>
              <w:outlineLvl w:val="3"/>
              <w:rPr>
                <w:sz w:val="16"/>
                <w:szCs w:val="16"/>
              </w:rPr>
            </w:pPr>
          </w:p>
        </w:tc>
      </w:tr>
      <w:tr w:rsidR="00B052AA" w:rsidRPr="00565811" w14:paraId="7653890F" w14:textId="77777777" w:rsidTr="007E520A">
        <w:trPr>
          <w:trHeight w:val="380"/>
        </w:trPr>
        <w:tc>
          <w:tcPr>
            <w:tcW w:w="3634" w:type="pct"/>
            <w:tcBorders>
              <w:top w:val="nil"/>
              <w:left w:val="nil"/>
              <w:bottom w:val="nil"/>
              <w:right w:val="nil"/>
            </w:tcBorders>
          </w:tcPr>
          <w:p w14:paraId="2C221859" w14:textId="47EEB434" w:rsidR="00B052AA" w:rsidRPr="006E36B8" w:rsidRDefault="005C7748" w:rsidP="00395784">
            <w:pPr>
              <w:pStyle w:val="ListParagraph"/>
              <w:spacing w:before="0" w:after="0" w:line="240" w:lineRule="auto"/>
            </w:pPr>
            <w:r>
              <w:t>Ideally HEA membership or a strong willingness to achieve membership within 18 months of appointment.</w:t>
            </w:r>
          </w:p>
        </w:tc>
        <w:tc>
          <w:tcPr>
            <w:tcW w:w="699" w:type="pct"/>
            <w:tcBorders>
              <w:top w:val="nil"/>
              <w:left w:val="nil"/>
              <w:bottom w:val="nil"/>
              <w:right w:val="nil"/>
            </w:tcBorders>
            <w:vAlign w:val="center"/>
          </w:tcPr>
          <w:p w14:paraId="330CC628" w14:textId="77777777" w:rsidR="00B052AA" w:rsidRPr="00017B5D" w:rsidRDefault="00B052A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0C1AAC60" w14:textId="491EBFAF" w:rsidR="00B052AA" w:rsidRDefault="00B052AA" w:rsidP="00B052AA">
            <w:pPr>
              <w:pStyle w:val="Heading4"/>
              <w:pBdr>
                <w:bottom w:val="none" w:sz="0" w:space="0" w:color="auto"/>
              </w:pBdr>
              <w:spacing w:before="0"/>
              <w:jc w:val="center"/>
              <w:outlineLvl w:val="3"/>
            </w:pPr>
            <w:r w:rsidRPr="00017B5D">
              <w:sym w:font="Webdings" w:char="F061"/>
            </w:r>
          </w:p>
        </w:tc>
      </w:tr>
      <w:tr w:rsidR="0073082A" w:rsidRPr="00565811" w14:paraId="3F2E666E" w14:textId="77777777" w:rsidTr="007E520A">
        <w:trPr>
          <w:trHeight w:val="20"/>
        </w:trPr>
        <w:tc>
          <w:tcPr>
            <w:tcW w:w="3634" w:type="pct"/>
            <w:tcBorders>
              <w:top w:val="nil"/>
              <w:left w:val="nil"/>
              <w:bottom w:val="nil"/>
              <w:right w:val="nil"/>
            </w:tcBorders>
            <w:vAlign w:val="center"/>
          </w:tcPr>
          <w:p w14:paraId="3ECBFDFB" w14:textId="77777777" w:rsidR="002B0A42" w:rsidRDefault="002B0A42" w:rsidP="00B052AA">
            <w:pPr>
              <w:pStyle w:val="Heading5"/>
              <w:outlineLvl w:val="4"/>
              <w:rPr>
                <w:b/>
                <w:bCs/>
                <w:iCs/>
                <w:caps/>
                <w:color w:val="004A6C"/>
                <w:sz w:val="26"/>
                <w:szCs w:val="26"/>
              </w:rPr>
            </w:pPr>
          </w:p>
          <w:p w14:paraId="716B4214" w14:textId="43E18C31" w:rsidR="0073082A" w:rsidRDefault="0073082A" w:rsidP="00B052AA">
            <w:pPr>
              <w:pStyle w:val="Heading5"/>
              <w:outlineLvl w:val="4"/>
              <w:rPr>
                <w:b/>
                <w:bCs/>
                <w:iCs/>
                <w:caps/>
                <w:color w:val="004A6C"/>
                <w:sz w:val="26"/>
                <w:szCs w:val="26"/>
              </w:rPr>
            </w:pPr>
            <w:r w:rsidRPr="00B052AA">
              <w:rPr>
                <w:b/>
                <w:bCs/>
                <w:iCs/>
                <w:caps/>
                <w:color w:val="004A6C"/>
                <w:sz w:val="26"/>
                <w:szCs w:val="26"/>
              </w:rPr>
              <w:t xml:space="preserve">Experience </w:t>
            </w:r>
          </w:p>
          <w:p w14:paraId="7FD44F6D" w14:textId="0DEB508A" w:rsidR="00B82B33" w:rsidRPr="00B82B33" w:rsidRDefault="00B82B33" w:rsidP="00B82B33">
            <w:r>
              <w:t>Evidenced achievement against the criteria for Esteem, Innovation, Contribution and Academic Leadership.</w:t>
            </w:r>
          </w:p>
          <w:p w14:paraId="2267F5A6" w14:textId="59DF9530" w:rsidR="00447989" w:rsidRPr="00447989" w:rsidRDefault="00447989" w:rsidP="00447989">
            <w:pPr>
              <w:rPr>
                <w:sz w:val="2"/>
                <w:szCs w:val="2"/>
              </w:rPr>
            </w:pPr>
          </w:p>
        </w:tc>
        <w:tc>
          <w:tcPr>
            <w:tcW w:w="699" w:type="pct"/>
            <w:tcBorders>
              <w:top w:val="nil"/>
              <w:left w:val="nil"/>
              <w:bottom w:val="nil"/>
              <w:right w:val="nil"/>
            </w:tcBorders>
            <w:vAlign w:val="center"/>
          </w:tcPr>
          <w:p w14:paraId="0947A63E" w14:textId="77777777" w:rsidR="0073082A" w:rsidRPr="00017B5D" w:rsidRDefault="0073082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1CC15033" w14:textId="77777777" w:rsidR="0073082A" w:rsidRPr="00017B5D" w:rsidRDefault="0073082A" w:rsidP="00BA018C">
            <w:pPr>
              <w:pStyle w:val="Heading4"/>
              <w:pBdr>
                <w:bottom w:val="none" w:sz="0" w:space="0" w:color="auto"/>
              </w:pBdr>
              <w:spacing w:before="0"/>
              <w:ind w:left="360"/>
              <w:jc w:val="center"/>
              <w:outlineLvl w:val="3"/>
            </w:pPr>
          </w:p>
        </w:tc>
      </w:tr>
      <w:tr w:rsidR="0073082A" w:rsidRPr="00565811" w14:paraId="6E7DF3C3" w14:textId="77777777" w:rsidTr="007E520A">
        <w:trPr>
          <w:trHeight w:val="20"/>
        </w:trPr>
        <w:tc>
          <w:tcPr>
            <w:tcW w:w="3634" w:type="pct"/>
            <w:tcBorders>
              <w:top w:val="nil"/>
              <w:left w:val="nil"/>
              <w:bottom w:val="nil"/>
              <w:right w:val="nil"/>
            </w:tcBorders>
          </w:tcPr>
          <w:p w14:paraId="721C62C0" w14:textId="6C3F5D1A" w:rsidR="0073082A" w:rsidRDefault="0073082A" w:rsidP="0073082A">
            <w:pPr>
              <w:pStyle w:val="ListParagraph"/>
              <w:spacing w:before="0" w:line="240" w:lineRule="auto"/>
            </w:pPr>
            <w:r w:rsidRPr="00E46066">
              <w:rPr>
                <w:b/>
                <w:bCs/>
              </w:rPr>
              <w:t>Esteem</w:t>
            </w:r>
            <w:r w:rsidRPr="00E46066">
              <w:t xml:space="preserve"> - </w:t>
            </w:r>
            <w:r w:rsidR="00E35206">
              <w:t>Profile that demonstrates at least national standing</w:t>
            </w:r>
          </w:p>
        </w:tc>
        <w:tc>
          <w:tcPr>
            <w:tcW w:w="699" w:type="pct"/>
            <w:tcBorders>
              <w:top w:val="nil"/>
              <w:left w:val="nil"/>
              <w:bottom w:val="nil"/>
              <w:right w:val="nil"/>
            </w:tcBorders>
            <w:vAlign w:val="center"/>
          </w:tcPr>
          <w:p w14:paraId="460542F4" w14:textId="77777777" w:rsidR="0073082A" w:rsidRPr="00017B5D" w:rsidRDefault="0073082A" w:rsidP="00B052AA">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52E6775C"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07FE7510" w14:textId="77777777" w:rsidTr="007E520A">
        <w:trPr>
          <w:trHeight w:val="20"/>
        </w:trPr>
        <w:tc>
          <w:tcPr>
            <w:tcW w:w="3634" w:type="pct"/>
            <w:tcBorders>
              <w:top w:val="nil"/>
              <w:left w:val="nil"/>
              <w:bottom w:val="nil"/>
              <w:right w:val="nil"/>
            </w:tcBorders>
          </w:tcPr>
          <w:p w14:paraId="70FD7CE4" w14:textId="7454048B" w:rsidR="0073082A" w:rsidRDefault="0073082A" w:rsidP="0073082A">
            <w:pPr>
              <w:pStyle w:val="ListParagraph"/>
              <w:spacing w:before="0" w:line="240" w:lineRule="auto"/>
            </w:pPr>
            <w:r w:rsidRPr="00E46066">
              <w:rPr>
                <w:b/>
                <w:bCs/>
              </w:rPr>
              <w:t>Innovation and Impact</w:t>
            </w:r>
            <w:r w:rsidRPr="00E46066">
              <w:t xml:space="preserve"> - </w:t>
            </w:r>
            <w:r w:rsidR="00E35206">
              <w:t xml:space="preserve">Record of outputs in terms of originality, </w:t>
            </w:r>
            <w:proofErr w:type="gramStart"/>
            <w:r w:rsidR="00E35206">
              <w:t>significance</w:t>
            </w:r>
            <w:proofErr w:type="gramEnd"/>
            <w:r w:rsidR="00E35206">
              <w:t xml:space="preserve"> and rigour.</w:t>
            </w:r>
          </w:p>
        </w:tc>
        <w:tc>
          <w:tcPr>
            <w:tcW w:w="699" w:type="pct"/>
            <w:tcBorders>
              <w:top w:val="nil"/>
              <w:left w:val="nil"/>
              <w:bottom w:val="nil"/>
              <w:right w:val="nil"/>
            </w:tcBorders>
            <w:vAlign w:val="center"/>
          </w:tcPr>
          <w:p w14:paraId="47AD3D2D" w14:textId="570B3ABB" w:rsidR="00983E73" w:rsidRPr="00017B5D" w:rsidRDefault="00B052AA" w:rsidP="00B052AA">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5C10B50C"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14A7B79A" w14:textId="77777777" w:rsidTr="007E520A">
        <w:trPr>
          <w:trHeight w:val="20"/>
        </w:trPr>
        <w:tc>
          <w:tcPr>
            <w:tcW w:w="3634" w:type="pct"/>
            <w:tcBorders>
              <w:top w:val="nil"/>
              <w:left w:val="nil"/>
              <w:bottom w:val="nil"/>
              <w:right w:val="nil"/>
            </w:tcBorders>
          </w:tcPr>
          <w:p w14:paraId="47DDA946" w14:textId="735E6960" w:rsidR="0073082A" w:rsidRDefault="0073082A" w:rsidP="0073082A">
            <w:pPr>
              <w:pStyle w:val="ListParagraph"/>
              <w:spacing w:before="0" w:line="240" w:lineRule="auto"/>
            </w:pPr>
            <w:r w:rsidRPr="00E46066">
              <w:rPr>
                <w:b/>
                <w:bCs/>
              </w:rPr>
              <w:t>Contribution</w:t>
            </w:r>
            <w:r w:rsidRPr="00E46066">
              <w:t xml:space="preserve"> - </w:t>
            </w:r>
            <w:r w:rsidR="00E35206">
              <w:t>Contribution to generation of external income. Engagement with relevant communities internally and potentially externally.</w:t>
            </w:r>
          </w:p>
        </w:tc>
        <w:tc>
          <w:tcPr>
            <w:tcW w:w="699" w:type="pct"/>
            <w:tcBorders>
              <w:top w:val="nil"/>
              <w:left w:val="nil"/>
              <w:bottom w:val="nil"/>
              <w:right w:val="nil"/>
            </w:tcBorders>
            <w:vAlign w:val="center"/>
          </w:tcPr>
          <w:p w14:paraId="56705E21" w14:textId="77777777" w:rsidR="007F336D" w:rsidRDefault="007F336D" w:rsidP="00B052AA">
            <w:pPr>
              <w:pStyle w:val="Heading4"/>
              <w:pBdr>
                <w:bottom w:val="none" w:sz="0" w:space="0" w:color="auto"/>
              </w:pBdr>
              <w:spacing w:before="0"/>
              <w:jc w:val="center"/>
              <w:outlineLvl w:val="3"/>
            </w:pPr>
          </w:p>
          <w:p w14:paraId="2D72FDE7" w14:textId="2FD8060F" w:rsidR="00983E73" w:rsidRDefault="0073082A" w:rsidP="007F336D">
            <w:pPr>
              <w:pStyle w:val="Heading4"/>
              <w:pBdr>
                <w:bottom w:val="none" w:sz="0" w:space="0" w:color="auto"/>
              </w:pBdr>
              <w:spacing w:before="0"/>
              <w:jc w:val="center"/>
              <w:outlineLvl w:val="3"/>
            </w:pPr>
            <w:r w:rsidRPr="00017B5D">
              <w:sym w:font="Webdings" w:char="F061"/>
            </w:r>
          </w:p>
          <w:p w14:paraId="1DB3C0B1" w14:textId="10768257" w:rsidR="00983E73" w:rsidRPr="00017B5D" w:rsidRDefault="00983E73"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13F40D1C"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44F9CF90" w14:textId="77777777" w:rsidTr="007E520A">
        <w:trPr>
          <w:trHeight w:val="20"/>
        </w:trPr>
        <w:tc>
          <w:tcPr>
            <w:tcW w:w="3634" w:type="pct"/>
            <w:tcBorders>
              <w:top w:val="nil"/>
              <w:left w:val="nil"/>
              <w:bottom w:val="nil"/>
              <w:right w:val="nil"/>
            </w:tcBorders>
          </w:tcPr>
          <w:p w14:paraId="013B4CEA" w14:textId="7FAA7C34" w:rsidR="0073082A" w:rsidRDefault="0073082A" w:rsidP="0073082A">
            <w:pPr>
              <w:pStyle w:val="ListParagraph"/>
              <w:spacing w:before="0" w:line="240" w:lineRule="auto"/>
            </w:pPr>
            <w:r w:rsidRPr="00E46066">
              <w:rPr>
                <w:b/>
                <w:bCs/>
              </w:rPr>
              <w:t>Academic Leadership</w:t>
            </w:r>
            <w:r w:rsidRPr="00E46066">
              <w:t xml:space="preserve"> - </w:t>
            </w:r>
            <w:r w:rsidR="00E35206">
              <w:t>Providing leadership and support to colleagues within the University, for example as Module Leader or Programme Leader of a small/medium programme.</w:t>
            </w:r>
          </w:p>
        </w:tc>
        <w:tc>
          <w:tcPr>
            <w:tcW w:w="699" w:type="pct"/>
            <w:tcBorders>
              <w:top w:val="nil"/>
              <w:left w:val="nil"/>
              <w:bottom w:val="nil"/>
              <w:right w:val="nil"/>
            </w:tcBorders>
            <w:vAlign w:val="center"/>
          </w:tcPr>
          <w:p w14:paraId="335A9ECF" w14:textId="77777777" w:rsidR="007F336D" w:rsidRDefault="007F336D" w:rsidP="00B052AA">
            <w:pPr>
              <w:pStyle w:val="Heading4"/>
              <w:pBdr>
                <w:bottom w:val="none" w:sz="0" w:space="0" w:color="auto"/>
              </w:pBdr>
              <w:spacing w:before="0"/>
              <w:jc w:val="center"/>
              <w:outlineLvl w:val="3"/>
            </w:pPr>
          </w:p>
          <w:p w14:paraId="3CE6086C" w14:textId="368B2B7D" w:rsidR="00983E73" w:rsidRDefault="0073082A" w:rsidP="007F336D">
            <w:pPr>
              <w:pStyle w:val="Heading4"/>
              <w:pBdr>
                <w:bottom w:val="none" w:sz="0" w:space="0" w:color="auto"/>
              </w:pBdr>
              <w:spacing w:before="0"/>
              <w:jc w:val="center"/>
              <w:outlineLvl w:val="3"/>
            </w:pPr>
            <w:r w:rsidRPr="00017B5D">
              <w:sym w:font="Webdings" w:char="F061"/>
            </w:r>
          </w:p>
          <w:p w14:paraId="5B0268CD" w14:textId="58E3F976" w:rsidR="00983E73" w:rsidRPr="00017B5D" w:rsidRDefault="00983E73"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067B585E"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41FF3CF5" w14:textId="77777777" w:rsidTr="007E520A">
        <w:trPr>
          <w:trHeight w:val="20"/>
        </w:trPr>
        <w:tc>
          <w:tcPr>
            <w:tcW w:w="3634" w:type="pct"/>
            <w:tcBorders>
              <w:top w:val="nil"/>
              <w:left w:val="nil"/>
              <w:bottom w:val="nil"/>
              <w:right w:val="nil"/>
            </w:tcBorders>
            <w:vAlign w:val="center"/>
          </w:tcPr>
          <w:p w14:paraId="23FCE37E" w14:textId="77777777" w:rsidR="002B0A42" w:rsidRDefault="002B0A42" w:rsidP="00B052AA">
            <w:pPr>
              <w:pStyle w:val="Heading5"/>
              <w:outlineLvl w:val="4"/>
              <w:rPr>
                <w:b/>
                <w:bCs/>
                <w:iCs/>
                <w:caps/>
                <w:color w:val="004A6C"/>
                <w:sz w:val="26"/>
                <w:szCs w:val="26"/>
              </w:rPr>
            </w:pPr>
          </w:p>
          <w:p w14:paraId="4A0E1CBC" w14:textId="32DB5948" w:rsidR="0073082A" w:rsidRPr="00B052AA" w:rsidRDefault="0073082A" w:rsidP="00B052AA">
            <w:pPr>
              <w:pStyle w:val="Heading5"/>
              <w:outlineLvl w:val="4"/>
              <w:rPr>
                <w:b/>
                <w:bCs/>
                <w:iCs/>
                <w:caps/>
                <w:color w:val="004A6C"/>
                <w:sz w:val="26"/>
                <w:szCs w:val="26"/>
              </w:rPr>
            </w:pPr>
            <w:r w:rsidRPr="00B052AA">
              <w:rPr>
                <w:b/>
                <w:bCs/>
                <w:iCs/>
                <w:caps/>
                <w:color w:val="004A6C"/>
                <w:sz w:val="26"/>
                <w:szCs w:val="26"/>
              </w:rPr>
              <w:t>Skills/Personal Requirements</w:t>
            </w:r>
          </w:p>
          <w:p w14:paraId="3E9C90BE" w14:textId="245E2069" w:rsidR="00447989" w:rsidRPr="00447989" w:rsidRDefault="00447989" w:rsidP="00447989">
            <w:pPr>
              <w:rPr>
                <w:sz w:val="2"/>
                <w:szCs w:val="2"/>
              </w:rPr>
            </w:pPr>
          </w:p>
        </w:tc>
        <w:tc>
          <w:tcPr>
            <w:tcW w:w="699" w:type="pct"/>
            <w:tcBorders>
              <w:top w:val="nil"/>
              <w:left w:val="nil"/>
              <w:bottom w:val="nil"/>
              <w:right w:val="nil"/>
            </w:tcBorders>
            <w:vAlign w:val="center"/>
          </w:tcPr>
          <w:p w14:paraId="1769A32A" w14:textId="77777777" w:rsidR="0073082A" w:rsidRPr="00017B5D" w:rsidRDefault="0073082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4AA54970" w14:textId="77777777" w:rsidR="0073082A" w:rsidRPr="00017B5D" w:rsidRDefault="0073082A" w:rsidP="00BA018C">
            <w:pPr>
              <w:pStyle w:val="Heading4"/>
              <w:pBdr>
                <w:bottom w:val="none" w:sz="0" w:space="0" w:color="auto"/>
              </w:pBdr>
              <w:spacing w:before="0"/>
              <w:ind w:left="360"/>
              <w:jc w:val="center"/>
              <w:outlineLvl w:val="3"/>
            </w:pPr>
          </w:p>
        </w:tc>
      </w:tr>
      <w:tr w:rsidR="0073082A" w:rsidRPr="00565811" w14:paraId="6E9E6050" w14:textId="77777777" w:rsidTr="007E520A">
        <w:trPr>
          <w:trHeight w:val="20"/>
        </w:trPr>
        <w:tc>
          <w:tcPr>
            <w:tcW w:w="3634" w:type="pct"/>
            <w:tcBorders>
              <w:top w:val="nil"/>
              <w:left w:val="nil"/>
              <w:bottom w:val="nil"/>
              <w:right w:val="nil"/>
            </w:tcBorders>
            <w:vAlign w:val="center"/>
          </w:tcPr>
          <w:p w14:paraId="77D252B9" w14:textId="47A8324F" w:rsidR="0073082A" w:rsidRDefault="0073082A" w:rsidP="0073082A">
            <w:pPr>
              <w:pStyle w:val="ListParagraph"/>
            </w:pPr>
            <w:r w:rsidRPr="007C3423">
              <w:t>Demonstration of the University’s agreed values and behaviours – Professional, Innovative, Inclusive and Ambitious</w:t>
            </w:r>
            <w:r w:rsidRPr="007558FB">
              <w:t>.</w:t>
            </w:r>
          </w:p>
        </w:tc>
        <w:tc>
          <w:tcPr>
            <w:tcW w:w="699" w:type="pct"/>
            <w:tcBorders>
              <w:top w:val="nil"/>
              <w:left w:val="nil"/>
              <w:bottom w:val="nil"/>
              <w:right w:val="nil"/>
            </w:tcBorders>
            <w:vAlign w:val="center"/>
          </w:tcPr>
          <w:p w14:paraId="5ABC8D99" w14:textId="2F6C8FA7" w:rsidR="00983E73" w:rsidRPr="00017B5D" w:rsidRDefault="0073082A" w:rsidP="007F336D">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0E91134E" w14:textId="77777777" w:rsidR="0073082A" w:rsidRPr="00017B5D" w:rsidRDefault="0073082A" w:rsidP="00BA018C">
            <w:pPr>
              <w:pStyle w:val="Heading4"/>
              <w:pBdr>
                <w:bottom w:val="none" w:sz="0" w:space="0" w:color="auto"/>
              </w:pBdr>
              <w:spacing w:before="0"/>
              <w:ind w:left="360"/>
              <w:jc w:val="center"/>
              <w:outlineLvl w:val="3"/>
            </w:pPr>
          </w:p>
        </w:tc>
      </w:tr>
    </w:tbl>
    <w:p w14:paraId="71074EC4" w14:textId="3B4A84FA" w:rsidR="00E01CD5" w:rsidRDefault="00E01CD5" w:rsidP="0073082A"/>
    <w:sectPr w:rsidR="00E01CD5" w:rsidSect="00B052AA">
      <w:headerReference w:type="default" r:id="rId24"/>
      <w:footerReference w:type="default" r:id="rId25"/>
      <w:footerReference w:type="first" r:id="rId26"/>
      <w:pgSz w:w="12240" w:h="15840"/>
      <w:pgMar w:top="567" w:right="1134" w:bottom="1134" w:left="964" w:header="73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BFA6CA2" w14:textId="77777777" w:rsidR="00AE58E4" w:rsidRDefault="00AE58E4" w:rsidP="00AE58E4">
      <w:pPr>
        <w:pStyle w:val="CommentText"/>
      </w:pPr>
      <w:r>
        <w:rPr>
          <w:rStyle w:val="CommentReference"/>
        </w:rPr>
        <w:annotationRef/>
      </w:r>
      <w:r>
        <w:t>Delete irrelevant campus</w:t>
      </w:r>
    </w:p>
  </w:comment>
  <w:comment w:id="1" w:author="Author" w:initials="A">
    <w:p w14:paraId="692E27AD" w14:textId="7D4C4037" w:rsidR="00AE58E4" w:rsidRDefault="00AE58E4" w:rsidP="00AE58E4">
      <w:pPr>
        <w:pStyle w:val="CommentText"/>
      </w:pPr>
      <w:r>
        <w:rPr>
          <w:rStyle w:val="CommentReference"/>
        </w:rPr>
        <w:annotationRef/>
      </w:r>
      <w:r>
        <w:t xml:space="preserve">Delete irrelevant pathways </w:t>
      </w:r>
      <w:r w:rsidR="00425A3C">
        <w:t>–</w:t>
      </w:r>
      <w:r>
        <w:t xml:space="preserve"> </w:t>
      </w:r>
    </w:p>
    <w:p w14:paraId="58CDC5E5" w14:textId="6A85D955" w:rsidR="00425A3C" w:rsidRDefault="00425A3C" w:rsidP="00AE58E4">
      <w:pPr>
        <w:pStyle w:val="CommentText"/>
      </w:pPr>
      <w:hyperlink r:id="rId1" w:history="1">
        <w:r w:rsidRPr="006952EE">
          <w:rPr>
            <w:rStyle w:val="Hyperlink"/>
          </w:rPr>
          <w:t>https://staff.napier.ac.uk/services/hr/recruitmentandselection/Job_description_repository/jobdescriptions/Academic%20Framework%202022/Academic%20Framework%202022.pdf</w:t>
        </w:r>
      </w:hyperlink>
      <w:r>
        <w:t xml:space="preserve"> </w:t>
      </w:r>
    </w:p>
  </w:comment>
  <w:comment w:id="2" w:author="Author" w:initials="A">
    <w:p w14:paraId="7B748D8A" w14:textId="77777777" w:rsidR="00AE58E4" w:rsidRPr="00580463" w:rsidRDefault="00AE58E4" w:rsidP="00AE58E4">
      <w:pPr>
        <w:pStyle w:val="CommentText"/>
        <w:rPr>
          <w:i/>
          <w:iCs/>
        </w:rPr>
      </w:pPr>
      <w:r>
        <w:rPr>
          <w:rStyle w:val="CommentReference"/>
        </w:rPr>
        <w:annotationRef/>
      </w:r>
      <w:bookmarkStart w:id="3" w:name="_Hlk87435968"/>
      <w:r w:rsidRPr="00580463">
        <w:rPr>
          <w:i/>
          <w:iCs/>
        </w:rPr>
        <w:t>It is expected that the appointee should hold a doctorate, however on exceptional occasions this may be replaced by experience equalling that of a doctorate, however, please seek written approval from your DVC/VP if you are requesting that this criterion moves to desirable</w:t>
      </w:r>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FA6CA2" w15:done="0"/>
  <w15:commentEx w15:paraId="58CDC5E5" w15:done="0"/>
  <w15:commentEx w15:paraId="7B748D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FA6CA2" w16cid:durableId="23B5BC54"/>
  <w16cid:commentId w16cid:paraId="58CDC5E5" w16cid:durableId="2374962E"/>
  <w16cid:commentId w16cid:paraId="7B748D8A" w16cid:durableId="253628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2D809" w14:textId="77777777" w:rsidR="000051A7" w:rsidRDefault="000051A7" w:rsidP="008B56D9">
      <w:r>
        <w:separator/>
      </w:r>
    </w:p>
  </w:endnote>
  <w:endnote w:type="continuationSeparator" w:id="0">
    <w:p w14:paraId="6D2CBF59" w14:textId="77777777" w:rsidR="000051A7" w:rsidRDefault="000051A7"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B052AA" w14:paraId="54B8F120" w14:textId="77777777" w:rsidTr="00AD084D">
      <w:tc>
        <w:tcPr>
          <w:tcW w:w="5038" w:type="dxa"/>
        </w:tcPr>
        <w:p w14:paraId="3296FC0D" w14:textId="77777777" w:rsidR="00B052AA" w:rsidRDefault="00B052AA" w:rsidP="00B052AA">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65504D78" w14:textId="5CEAEF21" w:rsidR="00B052AA" w:rsidRPr="00C372E6" w:rsidRDefault="00AF2867" w:rsidP="00B052AA">
          <w:pPr>
            <w:pStyle w:val="Footer"/>
            <w:jc w:val="right"/>
            <w:rPr>
              <w:rFonts w:ascii="Times New Roman" w:hAnsi="Times New Roman"/>
              <w:color w:val="808080" w:themeColor="background1" w:themeShade="80"/>
              <w:sz w:val="18"/>
              <w:szCs w:val="18"/>
              <w:lang w:val="ru-RU"/>
            </w:rPr>
          </w:pPr>
          <w:r>
            <w:rPr>
              <w:rFonts w:ascii="Titillium" w:hAnsi="Titillium"/>
              <w:color w:val="808080" w:themeColor="background1" w:themeShade="80"/>
              <w:sz w:val="18"/>
              <w:szCs w:val="18"/>
            </w:rPr>
            <w:t xml:space="preserve">V2 </w:t>
          </w:r>
          <w:r w:rsidR="00F2564D">
            <w:rPr>
              <w:rFonts w:ascii="Titillium" w:hAnsi="Titillium"/>
              <w:color w:val="808080" w:themeColor="background1" w:themeShade="80"/>
              <w:sz w:val="18"/>
              <w:szCs w:val="18"/>
            </w:rPr>
            <w:t>february</w:t>
          </w:r>
          <w:r w:rsidR="00C372E6">
            <w:rPr>
              <w:rFonts w:ascii="Titillium" w:hAnsi="Titillium"/>
              <w:color w:val="808080" w:themeColor="background1" w:themeShade="80"/>
              <w:sz w:val="18"/>
              <w:szCs w:val="18"/>
            </w:rPr>
            <w:t xml:space="preserve"> 2022</w:t>
          </w:r>
        </w:p>
      </w:tc>
    </w:tr>
  </w:tbl>
  <w:p w14:paraId="5702CDAE" w14:textId="12448C45" w:rsidR="00C2098A" w:rsidRPr="00B052AA" w:rsidRDefault="00C2098A" w:rsidP="00B05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AE84" w14:textId="2C3B7F55" w:rsidR="004118BE" w:rsidRPr="004118BE" w:rsidRDefault="00B052AA" w:rsidP="00B052AA">
    <w:pPr>
      <w:pStyle w:val="Footer"/>
      <w:tabs>
        <w:tab w:val="left" w:pos="2608"/>
      </w:tabs>
      <w:jc w:val="lef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9DF14" w14:textId="77777777" w:rsidR="000051A7" w:rsidRDefault="000051A7" w:rsidP="008B56D9">
      <w:r>
        <w:separator/>
      </w:r>
    </w:p>
  </w:footnote>
  <w:footnote w:type="continuationSeparator" w:id="0">
    <w:p w14:paraId="257BE470" w14:textId="77777777" w:rsidR="000051A7" w:rsidRDefault="000051A7"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6671E7B"/>
    <w:multiLevelType w:val="hybridMultilevel"/>
    <w:tmpl w:val="FE4EB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1B94A54"/>
    <w:multiLevelType w:val="hybridMultilevel"/>
    <w:tmpl w:val="6472F5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A63A24"/>
    <w:multiLevelType w:val="hybridMultilevel"/>
    <w:tmpl w:val="7966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3661DE"/>
    <w:multiLevelType w:val="hybridMultilevel"/>
    <w:tmpl w:val="82825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A3594E"/>
    <w:multiLevelType w:val="hybridMultilevel"/>
    <w:tmpl w:val="7812C5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0"/>
  </w:num>
  <w:num w:numId="13">
    <w:abstractNumId w:val="22"/>
  </w:num>
  <w:num w:numId="14">
    <w:abstractNumId w:val="24"/>
  </w:num>
  <w:num w:numId="15">
    <w:abstractNumId w:val="11"/>
  </w:num>
  <w:num w:numId="16">
    <w:abstractNumId w:val="28"/>
  </w:num>
  <w:num w:numId="17">
    <w:abstractNumId w:val="25"/>
  </w:num>
  <w:num w:numId="18">
    <w:abstractNumId w:val="29"/>
  </w:num>
  <w:num w:numId="19">
    <w:abstractNumId w:val="27"/>
  </w:num>
  <w:num w:numId="20">
    <w:abstractNumId w:val="10"/>
  </w:num>
  <w:num w:numId="21">
    <w:abstractNumId w:val="12"/>
  </w:num>
  <w:num w:numId="22">
    <w:abstractNumId w:val="13"/>
  </w:num>
  <w:num w:numId="23">
    <w:abstractNumId w:val="14"/>
  </w:num>
  <w:num w:numId="24">
    <w:abstractNumId w:val="18"/>
  </w:num>
  <w:num w:numId="25">
    <w:abstractNumId w:val="17"/>
  </w:num>
  <w:num w:numId="26">
    <w:abstractNumId w:val="16"/>
  </w:num>
  <w:num w:numId="27">
    <w:abstractNumId w:val="15"/>
  </w:num>
  <w:num w:numId="28">
    <w:abstractNumId w:val="19"/>
  </w:num>
  <w:num w:numId="29">
    <w:abstractNumId w:val="30"/>
  </w:num>
  <w:num w:numId="30">
    <w:abstractNumId w:val="2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051A7"/>
    <w:rsid w:val="00012B2D"/>
    <w:rsid w:val="00020805"/>
    <w:rsid w:val="000320BA"/>
    <w:rsid w:val="00047FE8"/>
    <w:rsid w:val="00054189"/>
    <w:rsid w:val="00062B5E"/>
    <w:rsid w:val="0008138A"/>
    <w:rsid w:val="00091382"/>
    <w:rsid w:val="000A07DA"/>
    <w:rsid w:val="000A2BFA"/>
    <w:rsid w:val="000B0619"/>
    <w:rsid w:val="000B61CA"/>
    <w:rsid w:val="000F7610"/>
    <w:rsid w:val="00107F35"/>
    <w:rsid w:val="00110C23"/>
    <w:rsid w:val="00114ED7"/>
    <w:rsid w:val="001300CA"/>
    <w:rsid w:val="00140B0E"/>
    <w:rsid w:val="0017297C"/>
    <w:rsid w:val="001A2B39"/>
    <w:rsid w:val="001A5CA9"/>
    <w:rsid w:val="001B2AC1"/>
    <w:rsid w:val="001B403A"/>
    <w:rsid w:val="001B5B25"/>
    <w:rsid w:val="001C22ED"/>
    <w:rsid w:val="001C4667"/>
    <w:rsid w:val="001D2F8C"/>
    <w:rsid w:val="001E2B52"/>
    <w:rsid w:val="001F4583"/>
    <w:rsid w:val="00200A81"/>
    <w:rsid w:val="002109AE"/>
    <w:rsid w:val="00217980"/>
    <w:rsid w:val="00227262"/>
    <w:rsid w:val="00253DE2"/>
    <w:rsid w:val="00271662"/>
    <w:rsid w:val="0027404F"/>
    <w:rsid w:val="00290AAA"/>
    <w:rsid w:val="002919B3"/>
    <w:rsid w:val="00291D01"/>
    <w:rsid w:val="00293B83"/>
    <w:rsid w:val="002B091C"/>
    <w:rsid w:val="002B0A42"/>
    <w:rsid w:val="002C2CDD"/>
    <w:rsid w:val="002D0D92"/>
    <w:rsid w:val="002D184A"/>
    <w:rsid w:val="002D45C6"/>
    <w:rsid w:val="002E292E"/>
    <w:rsid w:val="002F03FA"/>
    <w:rsid w:val="00313E86"/>
    <w:rsid w:val="00333CD3"/>
    <w:rsid w:val="00340365"/>
    <w:rsid w:val="00342B64"/>
    <w:rsid w:val="00364079"/>
    <w:rsid w:val="00365C31"/>
    <w:rsid w:val="0037598C"/>
    <w:rsid w:val="00385605"/>
    <w:rsid w:val="00386238"/>
    <w:rsid w:val="00395784"/>
    <w:rsid w:val="003C5528"/>
    <w:rsid w:val="003C6B07"/>
    <w:rsid w:val="003D03E5"/>
    <w:rsid w:val="003F6F20"/>
    <w:rsid w:val="004077FB"/>
    <w:rsid w:val="004118BE"/>
    <w:rsid w:val="004244FF"/>
    <w:rsid w:val="00424DD9"/>
    <w:rsid w:val="00425A3C"/>
    <w:rsid w:val="004305E4"/>
    <w:rsid w:val="00447989"/>
    <w:rsid w:val="00452752"/>
    <w:rsid w:val="0046104A"/>
    <w:rsid w:val="004717C5"/>
    <w:rsid w:val="004A24CC"/>
    <w:rsid w:val="004B1DAC"/>
    <w:rsid w:val="004C17C9"/>
    <w:rsid w:val="004D061B"/>
    <w:rsid w:val="00511DA3"/>
    <w:rsid w:val="00523479"/>
    <w:rsid w:val="00532149"/>
    <w:rsid w:val="00543DB7"/>
    <w:rsid w:val="00556B9A"/>
    <w:rsid w:val="00567011"/>
    <w:rsid w:val="005729B0"/>
    <w:rsid w:val="00583E4F"/>
    <w:rsid w:val="005909CF"/>
    <w:rsid w:val="005A6EA2"/>
    <w:rsid w:val="005B1955"/>
    <w:rsid w:val="005C7748"/>
    <w:rsid w:val="005E3D2C"/>
    <w:rsid w:val="005E566A"/>
    <w:rsid w:val="006064D7"/>
    <w:rsid w:val="00612354"/>
    <w:rsid w:val="00620487"/>
    <w:rsid w:val="00621B94"/>
    <w:rsid w:val="0063724D"/>
    <w:rsid w:val="00641630"/>
    <w:rsid w:val="00643168"/>
    <w:rsid w:val="006553D8"/>
    <w:rsid w:val="00684488"/>
    <w:rsid w:val="00685262"/>
    <w:rsid w:val="00691F35"/>
    <w:rsid w:val="006936C0"/>
    <w:rsid w:val="006A3CE7"/>
    <w:rsid w:val="006A7746"/>
    <w:rsid w:val="006B7CCC"/>
    <w:rsid w:val="006C4C50"/>
    <w:rsid w:val="006D76B1"/>
    <w:rsid w:val="006E21BC"/>
    <w:rsid w:val="006F2A17"/>
    <w:rsid w:val="00706298"/>
    <w:rsid w:val="00713050"/>
    <w:rsid w:val="0072708E"/>
    <w:rsid w:val="0073082A"/>
    <w:rsid w:val="00737192"/>
    <w:rsid w:val="00741125"/>
    <w:rsid w:val="00746F7F"/>
    <w:rsid w:val="007558FB"/>
    <w:rsid w:val="007569C1"/>
    <w:rsid w:val="00762CF4"/>
    <w:rsid w:val="00763832"/>
    <w:rsid w:val="00772919"/>
    <w:rsid w:val="00774D2E"/>
    <w:rsid w:val="007C3423"/>
    <w:rsid w:val="007D2696"/>
    <w:rsid w:val="007D2FD2"/>
    <w:rsid w:val="007D406E"/>
    <w:rsid w:val="007D6458"/>
    <w:rsid w:val="007E520A"/>
    <w:rsid w:val="007F336D"/>
    <w:rsid w:val="00811117"/>
    <w:rsid w:val="00823C54"/>
    <w:rsid w:val="00841146"/>
    <w:rsid w:val="008655F3"/>
    <w:rsid w:val="0088401A"/>
    <w:rsid w:val="0088504C"/>
    <w:rsid w:val="0089382B"/>
    <w:rsid w:val="008A1907"/>
    <w:rsid w:val="008B56D9"/>
    <w:rsid w:val="008C038B"/>
    <w:rsid w:val="008C6BCA"/>
    <w:rsid w:val="008C7B50"/>
    <w:rsid w:val="008D1D13"/>
    <w:rsid w:val="008E245A"/>
    <w:rsid w:val="008E4B30"/>
    <w:rsid w:val="00902201"/>
    <w:rsid w:val="00906BEE"/>
    <w:rsid w:val="009243E7"/>
    <w:rsid w:val="0094648B"/>
    <w:rsid w:val="00946C9B"/>
    <w:rsid w:val="009523CF"/>
    <w:rsid w:val="00983E73"/>
    <w:rsid w:val="00985D58"/>
    <w:rsid w:val="00986CEE"/>
    <w:rsid w:val="00996FB5"/>
    <w:rsid w:val="009B3C40"/>
    <w:rsid w:val="009C5664"/>
    <w:rsid w:val="009C7912"/>
    <w:rsid w:val="009F1939"/>
    <w:rsid w:val="009F4CF1"/>
    <w:rsid w:val="009F5A38"/>
    <w:rsid w:val="009F7AD9"/>
    <w:rsid w:val="00A32897"/>
    <w:rsid w:val="00A342E3"/>
    <w:rsid w:val="00A42540"/>
    <w:rsid w:val="00A50939"/>
    <w:rsid w:val="00A83413"/>
    <w:rsid w:val="00AA13ED"/>
    <w:rsid w:val="00AA6A40"/>
    <w:rsid w:val="00AA75F6"/>
    <w:rsid w:val="00AC7015"/>
    <w:rsid w:val="00AD00FD"/>
    <w:rsid w:val="00AE58E4"/>
    <w:rsid w:val="00AF0A8E"/>
    <w:rsid w:val="00AF2867"/>
    <w:rsid w:val="00B052AA"/>
    <w:rsid w:val="00B22181"/>
    <w:rsid w:val="00B22948"/>
    <w:rsid w:val="00B27019"/>
    <w:rsid w:val="00B35DB0"/>
    <w:rsid w:val="00B42CFA"/>
    <w:rsid w:val="00B5640C"/>
    <w:rsid w:val="00B5664D"/>
    <w:rsid w:val="00B66387"/>
    <w:rsid w:val="00B76A83"/>
    <w:rsid w:val="00B82B33"/>
    <w:rsid w:val="00B85C00"/>
    <w:rsid w:val="00BA5B40"/>
    <w:rsid w:val="00BD003F"/>
    <w:rsid w:val="00BD0206"/>
    <w:rsid w:val="00C2098A"/>
    <w:rsid w:val="00C372E6"/>
    <w:rsid w:val="00C5444A"/>
    <w:rsid w:val="00C545DC"/>
    <w:rsid w:val="00C5605B"/>
    <w:rsid w:val="00C612DA"/>
    <w:rsid w:val="00C62C50"/>
    <w:rsid w:val="00C63018"/>
    <w:rsid w:val="00C7741E"/>
    <w:rsid w:val="00C875AB"/>
    <w:rsid w:val="00CA3DF1"/>
    <w:rsid w:val="00CA4581"/>
    <w:rsid w:val="00CA5FE0"/>
    <w:rsid w:val="00CE18D5"/>
    <w:rsid w:val="00CE277E"/>
    <w:rsid w:val="00D04109"/>
    <w:rsid w:val="00D1067A"/>
    <w:rsid w:val="00D16E00"/>
    <w:rsid w:val="00D22FEA"/>
    <w:rsid w:val="00D3569E"/>
    <w:rsid w:val="00D4676F"/>
    <w:rsid w:val="00D80829"/>
    <w:rsid w:val="00D85BAB"/>
    <w:rsid w:val="00D97A41"/>
    <w:rsid w:val="00D97B12"/>
    <w:rsid w:val="00DC526C"/>
    <w:rsid w:val="00DD3CF6"/>
    <w:rsid w:val="00DD6416"/>
    <w:rsid w:val="00DF4E0A"/>
    <w:rsid w:val="00E01CD5"/>
    <w:rsid w:val="00E02DCD"/>
    <w:rsid w:val="00E11405"/>
    <w:rsid w:val="00E12C60"/>
    <w:rsid w:val="00E1351B"/>
    <w:rsid w:val="00E22E87"/>
    <w:rsid w:val="00E35206"/>
    <w:rsid w:val="00E4076D"/>
    <w:rsid w:val="00E47CEE"/>
    <w:rsid w:val="00E52307"/>
    <w:rsid w:val="00E57630"/>
    <w:rsid w:val="00E70369"/>
    <w:rsid w:val="00E70BF9"/>
    <w:rsid w:val="00E86C2B"/>
    <w:rsid w:val="00EB0BE7"/>
    <w:rsid w:val="00EB2D52"/>
    <w:rsid w:val="00ED3077"/>
    <w:rsid w:val="00EF3321"/>
    <w:rsid w:val="00EF7CC9"/>
    <w:rsid w:val="00F207C0"/>
    <w:rsid w:val="00F20AE5"/>
    <w:rsid w:val="00F2564D"/>
    <w:rsid w:val="00F30A8B"/>
    <w:rsid w:val="00F47E97"/>
    <w:rsid w:val="00F56477"/>
    <w:rsid w:val="00F645C7"/>
    <w:rsid w:val="00FB7584"/>
    <w:rsid w:val="00FE7AF0"/>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character" w:styleId="UnresolvedMention">
    <w:name w:val="Unresolved Mention"/>
    <w:basedOn w:val="DefaultParagraphFont"/>
    <w:uiPriority w:val="99"/>
    <w:semiHidden/>
    <w:unhideWhenUsed/>
    <w:rsid w:val="00425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41938">
      <w:bodyDiv w:val="1"/>
      <w:marLeft w:val="0"/>
      <w:marRight w:val="0"/>
      <w:marTop w:val="0"/>
      <w:marBottom w:val="0"/>
      <w:divBdr>
        <w:top w:val="none" w:sz="0" w:space="0" w:color="auto"/>
        <w:left w:val="none" w:sz="0" w:space="0" w:color="auto"/>
        <w:bottom w:val="none" w:sz="0" w:space="0" w:color="auto"/>
        <w:right w:val="none" w:sz="0" w:space="0" w:color="auto"/>
      </w:divBdr>
    </w:div>
    <w:div w:id="778063816">
      <w:bodyDiv w:val="1"/>
      <w:marLeft w:val="0"/>
      <w:marRight w:val="0"/>
      <w:marTop w:val="0"/>
      <w:marBottom w:val="0"/>
      <w:divBdr>
        <w:top w:val="none" w:sz="0" w:space="0" w:color="auto"/>
        <w:left w:val="none" w:sz="0" w:space="0" w:color="auto"/>
        <w:bottom w:val="none" w:sz="0" w:space="0" w:color="auto"/>
        <w:right w:val="none" w:sz="0" w:space="0" w:color="auto"/>
      </w:divBdr>
    </w:div>
    <w:div w:id="841244409">
      <w:bodyDiv w:val="1"/>
      <w:marLeft w:val="0"/>
      <w:marRight w:val="0"/>
      <w:marTop w:val="0"/>
      <w:marBottom w:val="0"/>
      <w:divBdr>
        <w:top w:val="none" w:sz="0" w:space="0" w:color="auto"/>
        <w:left w:val="none" w:sz="0" w:space="0" w:color="auto"/>
        <w:bottom w:val="none" w:sz="0" w:space="0" w:color="auto"/>
        <w:right w:val="none" w:sz="0" w:space="0" w:color="auto"/>
      </w:divBdr>
    </w:div>
    <w:div w:id="1529443972">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taff.napier.ac.uk/services/hr/recruitmentandselection/Job_description_repository/jobdescriptions/Academic%20Framework%202022/Academic%20Framework%202022.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ff.napier.ac.uk/services/cit/infosecurity/Pages/InformationSecurity.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taff.napier.ac.uk/services/hr/recruitmentandselection/Job_description_repository/jobdescriptions/Academic%20Framework%202022/Academic%20Framework%202022.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aff.napier.ac.uk/services/secretary/governance/DataProtection/Pages/default1.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staff.napier.ac.uk/services/hr/recruitmentandselection/Job_description_repository/jobdescriptions/Academic%20Framework%202022/Academic%20Framework%202022.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aff.napier.ac.uk/services/secretary/governance/records/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staff.napier.ac.uk/services/hr/recruitmentandselection/Job_description_repository/jobdescriptions/Academic%20Framework%202022/Academic%20Framework%202022.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3dadaa50-6c9d-43b8-bfbd-b8bb43d2db55">Academic</Category>
    <Comments xmlns="3dadaa50-6c9d-43b8-bfbd-b8bb43d2db55" xsi:nil="true"/>
    <Used_x0020_for xmlns="3dadaa50-6c9d-43b8-bfbd-b8bb43d2db5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7D3D8-ADAF-4210-A49D-33567B0A8497}"/>
</file>

<file path=customXml/itemProps2.xml><?xml version="1.0" encoding="utf-8"?>
<ds:datastoreItem xmlns:ds="http://schemas.openxmlformats.org/officeDocument/2006/customXml" ds:itemID="{9438B1A1-8E3E-4ECB-AF6A-9696112F2FE3}"/>
</file>

<file path=customXml/itemProps3.xml><?xml version="1.0" encoding="utf-8"?>
<ds:datastoreItem xmlns:ds="http://schemas.openxmlformats.org/officeDocument/2006/customXml" ds:itemID="{7085D5BD-05B7-40A6-9CC5-2EF39466DF93}"/>
</file>

<file path=customXml/itemProps4.xml><?xml version="1.0" encoding="utf-8"?>
<ds:datastoreItem xmlns:ds="http://schemas.openxmlformats.org/officeDocument/2006/customXml" ds:itemID="{619E1DF3-15F0-453A-94F2-D31FE31645E7}"/>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4</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2022-01-28T16:31:00Z</dcterms:created>
  <dcterms:modified xsi:type="dcterms:W3CDTF">2022-05-26T13:25:00Z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